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DE9A7" w14:textId="77777777" w:rsidR="00377A0E" w:rsidRPr="00036E22" w:rsidRDefault="009B4306">
      <w:pPr>
        <w:pStyle w:val="Firstlineindent"/>
        <w:ind w:left="4963"/>
        <w:rPr>
          <w:rFonts w:ascii="Times New Roman" w:hAnsi="Times New Roman" w:cs="Times New Roman"/>
          <w:bCs/>
          <w:sz w:val="28"/>
          <w:szCs w:val="28"/>
        </w:rPr>
      </w:pPr>
      <w:r w:rsidRPr="00036E22"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14:paraId="72B99B88" w14:textId="77777777" w:rsidR="00377A0E" w:rsidRPr="00036E22" w:rsidRDefault="009B4306">
      <w:pPr>
        <w:pStyle w:val="Firstlineindent"/>
        <w:ind w:left="5672" w:firstLine="0"/>
        <w:rPr>
          <w:rFonts w:ascii="Times New Roman" w:hAnsi="Times New Roman" w:cs="Times New Roman"/>
          <w:bCs/>
          <w:sz w:val="28"/>
          <w:szCs w:val="28"/>
        </w:rPr>
      </w:pPr>
      <w:r w:rsidRPr="00036E22">
        <w:rPr>
          <w:rFonts w:ascii="Times New Roman" w:hAnsi="Times New Roman" w:cs="Times New Roman"/>
          <w:bCs/>
          <w:sz w:val="28"/>
          <w:szCs w:val="28"/>
        </w:rPr>
        <w:t>к постановлению администрации</w:t>
      </w:r>
    </w:p>
    <w:p w14:paraId="5590B7E0" w14:textId="77777777" w:rsidR="00377A0E" w:rsidRPr="00036E22" w:rsidRDefault="009B4306">
      <w:pPr>
        <w:pStyle w:val="Firstlineindent"/>
        <w:ind w:left="4963"/>
        <w:rPr>
          <w:rFonts w:ascii="Times New Roman" w:hAnsi="Times New Roman" w:cs="Times New Roman"/>
          <w:bCs/>
          <w:sz w:val="28"/>
          <w:szCs w:val="28"/>
        </w:rPr>
      </w:pPr>
      <w:r w:rsidRPr="00036E22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</w:p>
    <w:p w14:paraId="2BEAF5CD" w14:textId="77777777" w:rsidR="00377A0E" w:rsidRPr="00036E22" w:rsidRDefault="009B4306">
      <w:pPr>
        <w:pStyle w:val="Firstlineindent"/>
        <w:ind w:left="4963"/>
        <w:rPr>
          <w:rFonts w:ascii="Times New Roman" w:hAnsi="Times New Roman" w:cs="Times New Roman"/>
          <w:bCs/>
          <w:sz w:val="28"/>
          <w:szCs w:val="28"/>
        </w:rPr>
      </w:pPr>
      <w:r w:rsidRPr="00036E22">
        <w:rPr>
          <w:rFonts w:ascii="Times New Roman" w:hAnsi="Times New Roman" w:cs="Times New Roman"/>
          <w:bCs/>
          <w:sz w:val="28"/>
          <w:szCs w:val="28"/>
        </w:rPr>
        <w:t>городского округа Дебальцево</w:t>
      </w:r>
    </w:p>
    <w:p w14:paraId="6FE482C0" w14:textId="77777777" w:rsidR="00377A0E" w:rsidRPr="00036E22" w:rsidRDefault="009B4306">
      <w:pPr>
        <w:pStyle w:val="Firstlineindent"/>
        <w:ind w:left="5672" w:firstLine="0"/>
        <w:rPr>
          <w:rFonts w:ascii="Times New Roman" w:hAnsi="Times New Roman" w:cs="Times New Roman"/>
          <w:bCs/>
          <w:sz w:val="28"/>
          <w:szCs w:val="28"/>
        </w:rPr>
      </w:pPr>
      <w:r w:rsidRPr="00036E22">
        <w:rPr>
          <w:rFonts w:ascii="Times New Roman" w:hAnsi="Times New Roman" w:cs="Times New Roman"/>
          <w:bCs/>
          <w:sz w:val="28"/>
          <w:szCs w:val="28"/>
        </w:rPr>
        <w:t>Донецкой Народной Республики</w:t>
      </w:r>
    </w:p>
    <w:p w14:paraId="2C78F251" w14:textId="77777777" w:rsidR="00377A0E" w:rsidRPr="00036E22" w:rsidRDefault="009B4306">
      <w:pPr>
        <w:pStyle w:val="Firstlineindent"/>
        <w:ind w:left="4963"/>
        <w:rPr>
          <w:rFonts w:ascii="Times New Roman" w:hAnsi="Times New Roman" w:cs="Times New Roman"/>
          <w:bCs/>
          <w:sz w:val="28"/>
          <w:szCs w:val="28"/>
        </w:rPr>
      </w:pPr>
      <w:r w:rsidRPr="00036E22">
        <w:rPr>
          <w:rFonts w:ascii="Times New Roman" w:hAnsi="Times New Roman" w:cs="Times New Roman"/>
          <w:bCs/>
          <w:sz w:val="28"/>
          <w:szCs w:val="28"/>
        </w:rPr>
        <w:t>______________№__________</w:t>
      </w:r>
    </w:p>
    <w:p w14:paraId="36F4DCED" w14:textId="77777777" w:rsidR="00377A0E" w:rsidRPr="00036E22" w:rsidRDefault="00377A0E">
      <w:pPr>
        <w:pStyle w:val="Firstlineinden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ACC3F38" w14:textId="77777777" w:rsidR="00377A0E" w:rsidRPr="00036E22" w:rsidRDefault="00377A0E">
      <w:pPr>
        <w:pStyle w:val="Firstlineindent"/>
        <w:ind w:firstLine="0"/>
        <w:rPr>
          <w:rFonts w:ascii="Times New Roman" w:hAnsi="Times New Roman" w:cs="Times New Roman"/>
          <w:b/>
          <w:bCs/>
        </w:rPr>
      </w:pPr>
    </w:p>
    <w:p w14:paraId="38A2405B" w14:textId="77777777" w:rsidR="00377A0E" w:rsidRPr="00036E22" w:rsidRDefault="009B4306">
      <w:pPr>
        <w:pStyle w:val="Firstlineinden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E2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по предоставлению муниципальной услуги </w:t>
      </w:r>
      <w:r w:rsidRPr="00036E22">
        <w:rPr>
          <w:rFonts w:ascii="Times New Roman" w:hAnsi="Times New Roman" w:cs="Times New Roman"/>
          <w:b/>
          <w:bCs/>
          <w:sz w:val="28"/>
          <w:szCs w:val="28"/>
        </w:rPr>
        <w:t>«Присвоение спортивных разрядов «Второй спортивный разряд» и «Третий спортивный разряд»</w:t>
      </w:r>
    </w:p>
    <w:p w14:paraId="438BA406" w14:textId="77777777" w:rsidR="00377A0E" w:rsidRPr="00036E22" w:rsidRDefault="00377A0E">
      <w:pPr>
        <w:pStyle w:val="Firstlineinden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204029" w14:textId="77777777" w:rsidR="00377A0E" w:rsidRPr="00036E22" w:rsidRDefault="009B4306">
      <w:pPr>
        <w:pStyle w:val="Firstlineinden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E22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734A57C2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</w:p>
    <w:p w14:paraId="061598C7" w14:textId="77777777" w:rsidR="00377A0E" w:rsidRPr="00036E22" w:rsidRDefault="009B4306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1.1. Предмет регулирования административного регламента Настоящий административный регламент по предоставлению муниципальной услуги </w:t>
      </w:r>
      <w:r w:rsidRPr="00036E22">
        <w:rPr>
          <w:rFonts w:ascii="Times New Roman" w:hAnsi="Times New Roman" w:cs="Times New Roman"/>
        </w:rPr>
        <w:t>«Присвоение спортивных разрядов «Второй спортивный разряд» и                   «Третий спортивный разряд» (далее - Административный регламент) определяет стандарты, сроки и последовательность административных процедур (действий) по присвоению администрацие</w:t>
      </w:r>
      <w:r w:rsidRPr="00036E22">
        <w:rPr>
          <w:rFonts w:ascii="Times New Roman" w:hAnsi="Times New Roman" w:cs="Times New Roman"/>
        </w:rPr>
        <w:t>й муниципального образования городского округа Дебальцево Донецкой Народной Республики (далее - Администрация) спортивных разрядов «Второй спортивный разряд» и «Третий спортивный разряд»                  (далее - муниципальная услуга).</w:t>
      </w:r>
    </w:p>
    <w:p w14:paraId="0592C1F8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Административный ре</w:t>
      </w:r>
      <w:r w:rsidRPr="00036E22">
        <w:rPr>
          <w:rFonts w:ascii="Times New Roman" w:hAnsi="Times New Roman" w:cs="Times New Roman"/>
        </w:rPr>
        <w:t>гламент разработан в целях предоставления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и исполнения Муниципальной услуги, в том числе:</w:t>
      </w:r>
    </w:p>
    <w:p w14:paraId="6A27F8FE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упорядочения административных процедур (действий);</w:t>
      </w:r>
    </w:p>
    <w:p w14:paraId="1A88276E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сокращения количества документов, предоставляемых гражданами, для предоставления муниципальной услуги.</w:t>
      </w:r>
    </w:p>
    <w:p w14:paraId="745D63C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3DCA9C32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1.2</w:t>
      </w:r>
      <w:r w:rsidRPr="00036E22">
        <w:rPr>
          <w:rFonts w:ascii="Times New Roman" w:hAnsi="Times New Roman" w:cs="Times New Roman"/>
          <w:b/>
          <w:bCs/>
        </w:rPr>
        <w:t>. Термины, определения, сокращения, используемые в Административном регламенте.</w:t>
      </w:r>
    </w:p>
    <w:p w14:paraId="20D6F339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bCs/>
        </w:rPr>
      </w:pPr>
    </w:p>
    <w:p w14:paraId="713D8900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В настоящем административном регламенте используются понятия, установленные Федеральным законом от 27.07.2010 № 210-ФЗ «Об организации предоставления государственных и муници</w:t>
      </w:r>
      <w:r w:rsidRPr="00036E22">
        <w:rPr>
          <w:rFonts w:ascii="Times New Roman" w:hAnsi="Times New Roman" w:cs="Times New Roman"/>
        </w:rPr>
        <w:t>пальных услуг» (далее - Федеральный закон № 210-ФЗ), а также следующие термины и сокращения:</w:t>
      </w:r>
    </w:p>
    <w:p w14:paraId="60BDC726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Административный регламент </w:t>
      </w:r>
      <w:proofErr w:type="gramStart"/>
      <w:r w:rsidRPr="00036E22">
        <w:rPr>
          <w:rFonts w:ascii="Times New Roman" w:hAnsi="Times New Roman" w:cs="Times New Roman"/>
        </w:rPr>
        <w:t>- это</w:t>
      </w:r>
      <w:proofErr w:type="gramEnd"/>
      <w:r w:rsidRPr="00036E22">
        <w:rPr>
          <w:rFonts w:ascii="Times New Roman" w:hAnsi="Times New Roman" w:cs="Times New Roman"/>
        </w:rPr>
        <w:t xml:space="preserve"> документ, который устанавливает сроки и последовательность административных процедур и административных действий федерального орг</w:t>
      </w:r>
      <w:r w:rsidRPr="00036E22">
        <w:rPr>
          <w:rFonts w:ascii="Times New Roman" w:hAnsi="Times New Roman" w:cs="Times New Roman"/>
        </w:rPr>
        <w:t>ана исполнительной власти, порядок взаимодействия между его структурными подразделениями и должностными лицами, а также взаимодействие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 xml:space="preserve">с физическими или юридическими лицами (заявителями), иными органами государственной власти и местного самоуправления при </w:t>
      </w:r>
      <w:r w:rsidRPr="00036E22">
        <w:rPr>
          <w:rFonts w:ascii="Times New Roman" w:hAnsi="Times New Roman" w:cs="Times New Roman"/>
        </w:rPr>
        <w:t>исполнении государственной функции (предоставлении муниципальной услуги);</w:t>
      </w:r>
    </w:p>
    <w:p w14:paraId="6B8DEA46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- муниципальная  услуга - деятельность по реализации функций органа местного самоуправления, которая осуществляется по запросам заявителей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lastRenderedPageBreak/>
        <w:t>в пределах полномочий органа, предоставляю</w:t>
      </w:r>
      <w:r w:rsidRPr="00036E22">
        <w:rPr>
          <w:rFonts w:ascii="Times New Roman" w:hAnsi="Times New Roman" w:cs="Times New Roman"/>
        </w:rPr>
        <w:t>щего муниципальные услуги,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по решению вопросов местного значения, установленных в соответствии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со статьями 16,17 Федерального закона от 06.10.2003 № 131-ФЗ «Об общих принципах организации местного самоуправления в Российской Федерации», Федеральным законом</w:t>
      </w:r>
      <w:r w:rsidRPr="00036E22">
        <w:rPr>
          <w:rFonts w:ascii="Times New Roman" w:hAnsi="Times New Roman" w:cs="Times New Roman"/>
        </w:rPr>
        <w:t xml:space="preserve"> от 20.03.2025 № 33-ФЗ «Об общих принципах организации местного самоуправления </w:t>
      </w:r>
      <w:r w:rsidRPr="00036E22">
        <w:rPr>
          <w:rFonts w:ascii="Times New Roman" w:hAnsi="Times New Roman" w:cs="Times New Roman"/>
          <w:color w:val="000000"/>
          <w:szCs w:val="28"/>
        </w:rPr>
        <w:t>в единой системе публичной власти»</w:t>
      </w:r>
      <w:r w:rsidRPr="00036E22">
        <w:rPr>
          <w:rFonts w:ascii="Times New Roman" w:hAnsi="Times New Roman" w:cs="Times New Roman"/>
        </w:rPr>
        <w:t xml:space="preserve"> и уставами муниципальных образований;</w:t>
      </w:r>
    </w:p>
    <w:p w14:paraId="3E6167BB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- публичное письменное консультирование - размещение информационных материалов на информационных стенда</w:t>
      </w:r>
      <w:r w:rsidRPr="00036E22">
        <w:rPr>
          <w:rFonts w:ascii="Times New Roman" w:hAnsi="Times New Roman" w:cs="Times New Roman"/>
        </w:rPr>
        <w:t>х в местах предоставления муниципальной услуги, публикации информационных материалов в средствах массовой информации, включая на официальном сайте администрации муниципального образования городского округа Дебальцево Донецкой Народной Республики;</w:t>
      </w:r>
    </w:p>
    <w:p w14:paraId="39D544C7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 - местн</w:t>
      </w:r>
      <w:r w:rsidRPr="00036E22">
        <w:rPr>
          <w:rFonts w:ascii="Times New Roman" w:hAnsi="Times New Roman" w:cs="Times New Roman"/>
        </w:rPr>
        <w:t>ая спортивная федерация - общественная организация, которая создается и действует в целях развития одного или нескольких видов спорта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на территории городского округа Дебальцево Донецкой Народной Республики</w:t>
      </w:r>
      <w:proofErr w:type="gramStart"/>
      <w:r w:rsidRPr="00036E22">
        <w:rPr>
          <w:rFonts w:ascii="Times New Roman" w:hAnsi="Times New Roman" w:cs="Times New Roman"/>
        </w:rPr>
        <w:t xml:space="preserve">   (</w:t>
      </w:r>
      <w:proofErr w:type="gramEnd"/>
      <w:r w:rsidRPr="00036E22">
        <w:rPr>
          <w:rFonts w:ascii="Times New Roman" w:hAnsi="Times New Roman" w:cs="Times New Roman"/>
        </w:rPr>
        <w:t>далее - городской округ Дебальцево).</w:t>
      </w:r>
    </w:p>
    <w:p w14:paraId="45BC69F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68395914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 xml:space="preserve">1.3 Круг </w:t>
      </w:r>
      <w:r w:rsidRPr="00036E22">
        <w:rPr>
          <w:rFonts w:ascii="Times New Roman" w:hAnsi="Times New Roman" w:cs="Times New Roman"/>
          <w:b/>
          <w:bCs/>
        </w:rPr>
        <w:t>заявителей</w:t>
      </w:r>
    </w:p>
    <w:p w14:paraId="7B1B513E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bCs/>
        </w:rPr>
      </w:pPr>
    </w:p>
    <w:p w14:paraId="6208B6D3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  <w:b/>
          <w:bCs/>
        </w:rPr>
        <w:tab/>
      </w:r>
      <w:r w:rsidRPr="00036E22">
        <w:rPr>
          <w:rFonts w:ascii="Times New Roman" w:hAnsi="Times New Roman" w:cs="Times New Roman"/>
        </w:rPr>
        <w:t>Заявителями при предоставлении муниципальной услуги (далее - Заявитель) могут быть:</w:t>
      </w:r>
    </w:p>
    <w:p w14:paraId="035AADDF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1.3.1. Местные спортивные федерации физкультурно-спортивные организации, осуществляющие деятельность в области физической культуры и спорта, к которой принадл</w:t>
      </w:r>
      <w:r w:rsidRPr="00036E22">
        <w:rPr>
          <w:rFonts w:ascii="Times New Roman" w:hAnsi="Times New Roman" w:cs="Times New Roman"/>
        </w:rPr>
        <w:t>ежит спортсмен, по месту ее нахождения;</w:t>
      </w:r>
    </w:p>
    <w:p w14:paraId="48CD0918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1.3.2. Представители лиц, указанных в подпункте 1.3.1. Административного регламента, действующие на основании доверенности, оформленной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в установленном законодательством порядке.</w:t>
      </w:r>
    </w:p>
    <w:p w14:paraId="7CE2C9B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23605B54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 xml:space="preserve">1.4. Требования к порядку </w:t>
      </w:r>
      <w:r w:rsidRPr="00036E22">
        <w:rPr>
          <w:rFonts w:ascii="Times New Roman" w:hAnsi="Times New Roman" w:cs="Times New Roman"/>
          <w:b/>
          <w:bCs/>
        </w:rPr>
        <w:t>информирования и консультирования о предоставления муниципальной услуги.</w:t>
      </w:r>
    </w:p>
    <w:p w14:paraId="429C58B1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bCs/>
        </w:rPr>
      </w:pPr>
    </w:p>
    <w:p w14:paraId="03035A77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Информация по вопросам предоставления муниципальной услуги, сведения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о ходе предоставления муниципальной услуги предоставляется отделом физической культуры, спорта и туризма Админис</w:t>
      </w:r>
      <w:r w:rsidRPr="00036E22">
        <w:rPr>
          <w:rFonts w:ascii="Times New Roman" w:hAnsi="Times New Roman" w:cs="Times New Roman"/>
        </w:rPr>
        <w:t>трации (далее - Отдел Администрации).</w:t>
      </w:r>
    </w:p>
    <w:p w14:paraId="32B24ABE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1.4.1. Публичное письменное консультирование (посредствам размещения информации):</w:t>
      </w:r>
    </w:p>
    <w:p w14:paraId="7CEA27C0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на официальном сайте Администрации;</w:t>
      </w:r>
    </w:p>
    <w:p w14:paraId="3E03E198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на информационном стенде Администрации.</w:t>
      </w:r>
    </w:p>
    <w:p w14:paraId="35F24CFA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На информационном стенде Администрации, размещаетс</w:t>
      </w:r>
      <w:r w:rsidRPr="00036E22">
        <w:rPr>
          <w:rFonts w:ascii="Times New Roman" w:hAnsi="Times New Roman" w:cs="Times New Roman"/>
        </w:rPr>
        <w:t>я следующая информация:</w:t>
      </w:r>
    </w:p>
    <w:p w14:paraId="2B7FD49C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исчерпывающая информация о порядке предоставления муниципальной услуги;</w:t>
      </w:r>
    </w:p>
    <w:p w14:paraId="620C2A94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круг заявителей;</w:t>
      </w:r>
    </w:p>
    <w:p w14:paraId="07CA5BAB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 выдержки из административного регламента и приложения к нему;</w:t>
      </w:r>
    </w:p>
    <w:p w14:paraId="792B51CF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4) номера кабинетов, в которых предоставляется </w:t>
      </w:r>
      <w:r w:rsidRPr="00036E22">
        <w:rPr>
          <w:rFonts w:ascii="Times New Roman" w:hAnsi="Times New Roman" w:cs="Times New Roman"/>
        </w:rPr>
        <w:t>муниципальная услуга;</w:t>
      </w:r>
    </w:p>
    <w:p w14:paraId="0DEE763A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lastRenderedPageBreak/>
        <w:tab/>
        <w:t>5) фамилии, имена, отчества и должности соответствующих должностных лиц, график работы, номера телефонов;</w:t>
      </w:r>
    </w:p>
    <w:p w14:paraId="103A44A6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6) выдержки из нормативных правовых актов по наиболее часто задаваемым вопросам;</w:t>
      </w:r>
    </w:p>
    <w:p w14:paraId="266842E9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7) исчерпывающий перечень документов, необхо</w:t>
      </w:r>
      <w:r w:rsidRPr="00036E22">
        <w:rPr>
          <w:rFonts w:ascii="Times New Roman" w:hAnsi="Times New Roman" w:cs="Times New Roman"/>
        </w:rPr>
        <w:t>димых в соответствии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с нормативными правовыми актами для предоставления муниципальной услуги;</w:t>
      </w:r>
    </w:p>
    <w:p w14:paraId="08DBBDBD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9) сроки предоставления муниципальной услуги;</w:t>
      </w:r>
    </w:p>
    <w:p w14:paraId="710AAE02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10) формы представлений;</w:t>
      </w:r>
    </w:p>
    <w:p w14:paraId="41C28554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11) перечень оснований для отказа в предоставлении муниципальной услуги.</w:t>
      </w:r>
    </w:p>
    <w:p w14:paraId="5E81B21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12) порядок</w:t>
      </w:r>
      <w:r w:rsidRPr="00036E22">
        <w:rPr>
          <w:rFonts w:ascii="Times New Roman" w:hAnsi="Times New Roman" w:cs="Times New Roman"/>
          <w:szCs w:val="28"/>
        </w:rPr>
        <w:t xml:space="preserve"> обж</w:t>
      </w:r>
      <w:r w:rsidRPr="00036E22">
        <w:rPr>
          <w:rFonts w:ascii="Times New Roman" w:hAnsi="Times New Roman" w:cs="Times New Roman"/>
          <w:szCs w:val="28"/>
        </w:rPr>
        <w:t>алования действий (бездействия) и решений, осуществляемых (принятых) в ходе предоставления муниципальной услуги</w:t>
      </w:r>
      <w:r w:rsidRPr="00036E22">
        <w:rPr>
          <w:rFonts w:ascii="Times New Roman" w:hAnsi="Times New Roman" w:cs="Times New Roman"/>
        </w:rPr>
        <w:t>;</w:t>
      </w:r>
    </w:p>
    <w:p w14:paraId="30992C1D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1.4.2. Индивидуальное консультирование по телефонному номеру Отдела Администрации +7(949) 320 90 32.</w:t>
      </w:r>
    </w:p>
    <w:p w14:paraId="7F3E2AA0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 Индивидуальное консультирование по теле</w:t>
      </w:r>
      <w:r w:rsidRPr="00036E22">
        <w:rPr>
          <w:rFonts w:ascii="Times New Roman" w:hAnsi="Times New Roman" w:cs="Times New Roman"/>
        </w:rPr>
        <w:t>фону не должно превышать           10 минут. Ответ на телефонный звонок должен начинаться с информации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о наименовании Отдела Администрации, в который позвонил гражданин, фамилии, имени, отчестве и должности специалиста, осуществляющего индивидуальное консу</w:t>
      </w:r>
      <w:r w:rsidRPr="00036E22">
        <w:rPr>
          <w:rFonts w:ascii="Times New Roman" w:hAnsi="Times New Roman" w:cs="Times New Roman"/>
        </w:rPr>
        <w:t>льтирование по телефону. Консультации общего характера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(о местонахождении, графике работы, требуемых документах).</w:t>
      </w:r>
    </w:p>
    <w:p w14:paraId="0EF63104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1.4.3. Посредством индивидуального устного информирования. Время ожидания заявителя при индивидуальном консультировании при личном обращении </w:t>
      </w:r>
      <w:r w:rsidRPr="00036E22">
        <w:rPr>
          <w:rFonts w:ascii="Times New Roman" w:hAnsi="Times New Roman" w:cs="Times New Roman"/>
        </w:rPr>
        <w:t>не должно превышать 15 минут. Индивидуальное консультирование при личном обращении каждого заявителя должностным лицом Отдела Администрации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не должно превышать 10 минут.</w:t>
      </w:r>
    </w:p>
    <w:p w14:paraId="15C327B8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1.4.3. За предоставлением информации и муниципальной услуги Заявитель может обратитьс</w:t>
      </w:r>
      <w:r w:rsidRPr="00036E22">
        <w:rPr>
          <w:rFonts w:ascii="Times New Roman" w:hAnsi="Times New Roman" w:cs="Times New Roman"/>
        </w:rPr>
        <w:t xml:space="preserve">я по адресу: 284701, Российская Федерация, Донецкая Народная Республика, г. Дебальцево, ул. Ленина, д. 12, кабинет 216 - отдел физической культуры, спорта и туризма Администрации городского округа Дебальцево, электронная почта: </w:t>
      </w:r>
      <w:hyperlink r:id="rId7" w:history="1">
        <w:r w:rsidRPr="00036E22">
          <w:rPr>
            <w:rFonts w:ascii="Times New Roman" w:hAnsi="Times New Roman" w:cs="Times New Roman"/>
          </w:rPr>
          <w:t>sport.debaitsevo@mail.ru</w:t>
        </w:r>
      </w:hyperlink>
      <w:r w:rsidRPr="00036E22">
        <w:rPr>
          <w:rFonts w:ascii="Times New Roman" w:hAnsi="Times New Roman" w:cs="Times New Roman"/>
        </w:rPr>
        <w:t>, телефон: +7(949)-320-90-32.</w:t>
      </w:r>
    </w:p>
    <w:p w14:paraId="7AD77955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График работы: с понедельника по четверг с 8.00 до 17.00, пятница с 8.00 до 15.45, перерыв с 12.00 до 12.45.</w:t>
      </w:r>
    </w:p>
    <w:p w14:paraId="3756BAA0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</w:p>
    <w:p w14:paraId="154252A3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 xml:space="preserve">1.5. Должностные лица, ответственные за исполнение административного </w:t>
      </w:r>
      <w:r w:rsidRPr="00036E22">
        <w:rPr>
          <w:rFonts w:ascii="Times New Roman" w:hAnsi="Times New Roman" w:cs="Times New Roman"/>
          <w:b/>
          <w:bCs/>
        </w:rPr>
        <w:t>регламента муниципальной услуги и его актуализацию.</w:t>
      </w:r>
    </w:p>
    <w:p w14:paraId="2C68E7C5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bCs/>
        </w:rPr>
      </w:pPr>
    </w:p>
    <w:p w14:paraId="4F903F04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1.5.1. Должностное лицо Отдела Администрации, непосредственно отвечающего за предоставление муниципальной услуги, при ответе на обращения заявителей:</w:t>
      </w:r>
    </w:p>
    <w:p w14:paraId="6BCE5D1C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1) при устном обращении заявителя (по телефону или </w:t>
      </w:r>
      <w:r w:rsidRPr="00036E22">
        <w:rPr>
          <w:rFonts w:ascii="Times New Roman" w:hAnsi="Times New Roman" w:cs="Times New Roman"/>
        </w:rPr>
        <w:t>лично) может дать ответ самостоятельно. В случаях, когда должностное лицо Отдела не может самостоятельно ответить на заданный при телефонном обращении вопрос, телефонный звонок должен быть переадресован (переведен) другому должностному лицу Отдела или обра</w:t>
      </w:r>
      <w:r w:rsidRPr="00036E22">
        <w:rPr>
          <w:rFonts w:ascii="Times New Roman" w:hAnsi="Times New Roman" w:cs="Times New Roman"/>
        </w:rPr>
        <w:t>тившемуся лицу сообщается телефонный номер, по которому можно получить необходимую информацию;</w:t>
      </w:r>
    </w:p>
    <w:p w14:paraId="66D6E126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при ответе на телефонные звонки, должны отвечать вежливо и корректно;</w:t>
      </w:r>
    </w:p>
    <w:p w14:paraId="5C8850E2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lastRenderedPageBreak/>
        <w:tab/>
        <w:t>3) при ответе на телефонные звонки должностное лицо Отдела Администрации, осуществляющ</w:t>
      </w:r>
      <w:r w:rsidRPr="00036E22">
        <w:rPr>
          <w:rFonts w:ascii="Times New Roman" w:hAnsi="Times New Roman" w:cs="Times New Roman"/>
        </w:rPr>
        <w:t>ее консультирование, должно назвать фамилию, имя, отчество, занимаемую должность. По результатам консультирования должностное лицо Отдела, осуществляющее консультирование, должно кратко подвести итоги и перечислить заявителю меры, которые необходимо предпр</w:t>
      </w:r>
      <w:r w:rsidRPr="00036E22">
        <w:rPr>
          <w:rFonts w:ascii="Times New Roman" w:hAnsi="Times New Roman" w:cs="Times New Roman"/>
        </w:rPr>
        <w:t>инять;</w:t>
      </w:r>
    </w:p>
    <w:p w14:paraId="7493E562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4) не вправе осуществлять консультирование заявителей,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заявителей.</w:t>
      </w:r>
    </w:p>
    <w:p w14:paraId="68D3E765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1.5.2. На официальном са</w:t>
      </w:r>
      <w:r w:rsidRPr="00036E22">
        <w:rPr>
          <w:rFonts w:ascii="Times New Roman" w:hAnsi="Times New Roman" w:cs="Times New Roman"/>
        </w:rPr>
        <w:t>йте Администрации размещается следующая информация:</w:t>
      </w:r>
    </w:p>
    <w:p w14:paraId="24610534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предоставить</w:t>
      </w:r>
      <w:r w:rsidRPr="00036E22">
        <w:rPr>
          <w:rFonts w:ascii="Times New Roman" w:hAnsi="Times New Roman" w:cs="Times New Roman"/>
        </w:rPr>
        <w:t xml:space="preserve"> по собственной инициативе;</w:t>
      </w:r>
    </w:p>
    <w:p w14:paraId="39116ADE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круг заявителей;</w:t>
      </w:r>
    </w:p>
    <w:p w14:paraId="6C3D8B5B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 срок предоставления муниципальной услуги;</w:t>
      </w:r>
    </w:p>
    <w:p w14:paraId="1018118E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066632DB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>5) исчерпывающий перечень оснований для приостановления или отказа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в предоставлении муниципальной услуги;</w:t>
      </w:r>
    </w:p>
    <w:p w14:paraId="19B9ACDD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6) формы представлений, уведомлений, используемые при предоставлении муниципальной услуги.</w:t>
      </w:r>
    </w:p>
    <w:p w14:paraId="032961B2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1.5.3. Сведения о ходе предоставления муниципальной услуг</w:t>
      </w:r>
      <w:r w:rsidRPr="00036E22">
        <w:rPr>
          <w:rFonts w:ascii="Times New Roman" w:hAnsi="Times New Roman" w:cs="Times New Roman"/>
        </w:rPr>
        <w:t xml:space="preserve">и заявитель вправе получить при личном обращении в Отдел </w:t>
      </w:r>
      <w:proofErr w:type="gramStart"/>
      <w:r w:rsidRPr="00036E22">
        <w:rPr>
          <w:rFonts w:ascii="Times New Roman" w:hAnsi="Times New Roman" w:cs="Times New Roman"/>
        </w:rPr>
        <w:t>Администрации</w:t>
      </w:r>
      <w:proofErr w:type="gramEnd"/>
      <w:r w:rsidRPr="00036E22">
        <w:rPr>
          <w:rFonts w:ascii="Times New Roman" w:hAnsi="Times New Roman" w:cs="Times New Roman"/>
        </w:rPr>
        <w:t xml:space="preserve"> предоставляющей услугу, а также посредством телефонной связи Отдела Администрации. Кроме того, сведения о ходе предоставления муниципальной услуги заявитель вправе получить посредством </w:t>
      </w:r>
      <w:r w:rsidRPr="00036E22">
        <w:rPr>
          <w:rFonts w:ascii="Times New Roman" w:hAnsi="Times New Roman" w:cs="Times New Roman"/>
        </w:rPr>
        <w:t>электронной почты Отдела Администрации.</w:t>
      </w:r>
    </w:p>
    <w:p w14:paraId="6595A11C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1.5.4. Справочная информация подлежит обязательному размещению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на официальном сайте Администрации и является доступной для заявителя.</w:t>
      </w:r>
    </w:p>
    <w:p w14:paraId="385298E6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К справочной информации относится:</w:t>
      </w:r>
    </w:p>
    <w:p w14:paraId="53C08559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1) место нахождения и график работы </w:t>
      </w:r>
      <w:r w:rsidRPr="00036E22">
        <w:rPr>
          <w:rFonts w:ascii="Times New Roman" w:hAnsi="Times New Roman" w:cs="Times New Roman"/>
        </w:rPr>
        <w:t>Отдела Администрации, предоставляющего муниципальную услугу;</w:t>
      </w:r>
    </w:p>
    <w:p w14:paraId="1BC88059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 справочные телефоны Отдела Администрации, предоставляющего муниципальную услугу;</w:t>
      </w:r>
    </w:p>
    <w:p w14:paraId="75F0A813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 адрес официального сайта Администрации, предоставляющего муниципальную услугу, а также электронная почта и</w:t>
      </w:r>
      <w:r w:rsidRPr="00036E22">
        <w:rPr>
          <w:rFonts w:ascii="Times New Roman" w:hAnsi="Times New Roman" w:cs="Times New Roman"/>
        </w:rPr>
        <w:t xml:space="preserve"> (или) форма обратной связи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в информационно-телекоммуникационной сети «Интернет».</w:t>
      </w:r>
    </w:p>
    <w:p w14:paraId="2C6CE7A0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1.5.5. Информация о предоставлении муниципальной услуги должна быть доступна для инвалидов.</w:t>
      </w:r>
    </w:p>
    <w:p w14:paraId="68FEAF60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1.5.6. Информирование и консультирование заявителя (представителя заявителя) о п</w:t>
      </w:r>
      <w:r w:rsidRPr="00036E22">
        <w:rPr>
          <w:rFonts w:ascii="Times New Roman" w:hAnsi="Times New Roman" w:cs="Times New Roman"/>
        </w:rPr>
        <w:t>орядке предоставления муниципальной услуги, ходе рассмотрения запросов о предоставлении муниципальной услуги, а также по иным вопросам, связанным с представлением муниципальной услуги, осуществляется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в Администрации бесплатно.</w:t>
      </w:r>
    </w:p>
    <w:p w14:paraId="0D9AF64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0CE7CE8E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bCs/>
        </w:rPr>
      </w:pPr>
    </w:p>
    <w:p w14:paraId="33EBC440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 xml:space="preserve">2. Стандарт предоставления </w:t>
      </w:r>
      <w:r w:rsidRPr="00036E22">
        <w:rPr>
          <w:rFonts w:ascii="Times New Roman" w:hAnsi="Times New Roman" w:cs="Times New Roman"/>
          <w:b/>
          <w:bCs/>
        </w:rPr>
        <w:t>муниципальной услуги</w:t>
      </w:r>
    </w:p>
    <w:p w14:paraId="76D49A99" w14:textId="77777777" w:rsidR="00377A0E" w:rsidRPr="00036E22" w:rsidRDefault="00377A0E">
      <w:pPr>
        <w:pStyle w:val="Standard"/>
        <w:rPr>
          <w:rFonts w:ascii="Times New Roman" w:hAnsi="Times New Roman" w:cs="Times New Roman"/>
        </w:rPr>
      </w:pPr>
    </w:p>
    <w:p w14:paraId="553BC722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2.1.  Наименование муниципальной услуги Присвоение спортивных разрядов «Второй спортивный разряд» и «Третий спортивный разряд».</w:t>
      </w:r>
    </w:p>
    <w:p w14:paraId="71533E63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2.2.  Наименование функциональных подразделений, органов, муниципальных учреждений и других организаций,</w:t>
      </w:r>
      <w:r w:rsidRPr="00036E22">
        <w:rPr>
          <w:rFonts w:ascii="Times New Roman" w:hAnsi="Times New Roman" w:cs="Times New Roman"/>
        </w:rPr>
        <w:t xml:space="preserve"> предоставляющих муниципальную услугу</w:t>
      </w:r>
    </w:p>
    <w:p w14:paraId="218D5068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2.2.1. Муниципальную услугу предоставляет Администрация. Обеспечение предоставления муниципальной услуги осуществляет отдел физической культуры, спорта и туризма администрации городского округа Дебальцево (далее – упо</w:t>
      </w:r>
      <w:r w:rsidRPr="00036E22">
        <w:rPr>
          <w:rFonts w:ascii="Times New Roman" w:hAnsi="Times New Roman" w:cs="Times New Roman"/>
        </w:rPr>
        <w:t>лномоченный орган).</w:t>
      </w:r>
    </w:p>
    <w:p w14:paraId="455263BF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2.2.2. Муниципальная услуга «Присвоение спортивных разрядов «Второй спортивный разряд» и «Третий спортивный разряд» через </w:t>
      </w:r>
      <w:r w:rsidRPr="00036E22">
        <w:rPr>
          <w:rFonts w:ascii="Times New Roman" w:hAnsi="Times New Roman" w:cs="Times New Roman"/>
          <w:szCs w:val="28"/>
        </w:rPr>
        <w:t>Государственное бюджетное учреждение «Многофункциональный центр предоставления государственных и муниципальных ус</w:t>
      </w:r>
      <w:r w:rsidRPr="00036E22">
        <w:rPr>
          <w:rFonts w:ascii="Times New Roman" w:hAnsi="Times New Roman" w:cs="Times New Roman"/>
          <w:szCs w:val="28"/>
        </w:rPr>
        <w:t>луг Донецкой Народной Республики»</w:t>
      </w:r>
      <w:r w:rsidRPr="00036E22">
        <w:rPr>
          <w:rFonts w:ascii="Times New Roman" w:hAnsi="Times New Roman" w:cs="Times New Roman"/>
          <w:szCs w:val="28"/>
        </w:rPr>
        <w:br/>
      </w:r>
      <w:r w:rsidRPr="00036E22">
        <w:rPr>
          <w:rFonts w:ascii="Times New Roman" w:hAnsi="Times New Roman" w:cs="Times New Roman"/>
          <w:szCs w:val="28"/>
        </w:rPr>
        <w:t>не предоставляется.</w:t>
      </w:r>
    </w:p>
    <w:p w14:paraId="04C9788C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2.2.3. Запрещено требовать от заявителя осуществления действий, в том числе согласований, необходимых для получения муниципальной услуги и связанных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с обращением в иные государственные органы и организ</w:t>
      </w:r>
      <w:r w:rsidRPr="00036E22">
        <w:rPr>
          <w:rFonts w:ascii="Times New Roman" w:hAnsi="Times New Roman" w:cs="Times New Roman"/>
        </w:rPr>
        <w:t>ации, за исключением получения услуг и получения документов и информации, предоставляемых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в результате предоставления таких услуг, включенных в перечни, указанные в части 1 статьи 9 Федерального закона № 210-ФЗ.</w:t>
      </w:r>
    </w:p>
    <w:p w14:paraId="4022446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7DA66646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2.3. Описание результата предоставления мун</w:t>
      </w:r>
      <w:r w:rsidRPr="00036E22">
        <w:rPr>
          <w:rFonts w:ascii="Times New Roman" w:hAnsi="Times New Roman" w:cs="Times New Roman"/>
          <w:b/>
          <w:bCs/>
        </w:rPr>
        <w:t>иципальной услуги</w:t>
      </w:r>
    </w:p>
    <w:p w14:paraId="73AE833D" w14:textId="77777777" w:rsidR="00377A0E" w:rsidRPr="00036E22" w:rsidRDefault="00377A0E">
      <w:pPr>
        <w:pStyle w:val="Standard"/>
        <w:rPr>
          <w:rFonts w:ascii="Times New Roman" w:hAnsi="Times New Roman" w:cs="Times New Roman"/>
        </w:rPr>
      </w:pPr>
    </w:p>
    <w:p w14:paraId="08EDA616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2.3.1. Результатом предоставления муниципальной услуги является:</w:t>
      </w:r>
    </w:p>
    <w:p w14:paraId="20095543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2.3.1.1. принятия решения о присвоение спортивных разрядов: «Второй спортивный разряд» и «Третий спортивный разряд» (Приложения №№ 1, 2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 xml:space="preserve">к административному регламенту) и </w:t>
      </w:r>
      <w:r w:rsidRPr="00036E22">
        <w:rPr>
          <w:rFonts w:ascii="Times New Roman" w:hAnsi="Times New Roman" w:cs="Times New Roman"/>
        </w:rPr>
        <w:t>занесение соответствующих данных в зачетную квалификационную книжку;</w:t>
      </w:r>
    </w:p>
    <w:p w14:paraId="2118B8D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2.3.1.2. принятия решения о подтверждении спортивных разрядов «Второй спортивный разряд» и «Третий спортивный разряд» (Приложения № 3,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к административному регламенту) и занесение соответ</w:t>
      </w:r>
      <w:r w:rsidRPr="00036E22">
        <w:rPr>
          <w:rFonts w:ascii="Times New Roman" w:hAnsi="Times New Roman" w:cs="Times New Roman"/>
        </w:rPr>
        <w:t>ствующих данных в зачетную квалификационную книжку;</w:t>
      </w:r>
    </w:p>
    <w:p w14:paraId="4C76FCB9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2.3.1.3. принятия решения об отказе в присвоении спортивных разрядов: «Второй спортивный разряд» и «Третий спортивный разряд» (Приложение № 4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к административному регламенту);</w:t>
      </w:r>
    </w:p>
    <w:p w14:paraId="0BCA1409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2.3.1.4. принятия решения о</w:t>
      </w:r>
      <w:r w:rsidRPr="00036E22">
        <w:rPr>
          <w:rFonts w:ascii="Times New Roman" w:hAnsi="Times New Roman" w:cs="Times New Roman"/>
        </w:rPr>
        <w:t xml:space="preserve"> лишении спортивных разрядов: «Второй спортивный разряд» и «Третий спортивный разряд» (Приложение № 5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к административному регламенту);</w:t>
      </w:r>
    </w:p>
    <w:p w14:paraId="626F540A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2.3.1.5. принятия решения о восстановлении спортивных разрядов: «Второй спортивный разряд» и «Третий спортивный разряд» </w:t>
      </w:r>
      <w:r w:rsidRPr="00036E22">
        <w:rPr>
          <w:rFonts w:ascii="Times New Roman" w:hAnsi="Times New Roman" w:cs="Times New Roman"/>
        </w:rPr>
        <w:t>(Приложение № 6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к административному регламенту);</w:t>
      </w:r>
    </w:p>
    <w:p w14:paraId="63F7FB5E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2.3.1.6. принятия решения об отказе в лишении (восстановлении) спортивных разрядов: «Второй спортивный разряд» и «Третий спортивный разряд» (Приложение </w:t>
      </w:r>
      <w:r w:rsidRPr="00036E22">
        <w:rPr>
          <w:rFonts w:ascii="Times New Roman" w:hAnsi="Times New Roman" w:cs="Times New Roman"/>
        </w:rPr>
        <w:lastRenderedPageBreak/>
        <w:t>№ 7 к административному регламенту);</w:t>
      </w:r>
    </w:p>
    <w:p w14:paraId="3B732907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2.3.2. </w:t>
      </w:r>
      <w:r w:rsidRPr="00036E22">
        <w:rPr>
          <w:rFonts w:ascii="Times New Roman" w:hAnsi="Times New Roman" w:cs="Times New Roman"/>
        </w:rPr>
        <w:t xml:space="preserve">Документами, содержащими решение о предоставлении муниципальной услуги, на основании которой заявителю предоставляются результаты, непосредственно являются документы, указанные в подпункте 2.3.1.1. настоящего административного регламента, которые содержат </w:t>
      </w:r>
      <w:r w:rsidRPr="00036E22">
        <w:rPr>
          <w:rFonts w:ascii="Times New Roman" w:hAnsi="Times New Roman" w:cs="Times New Roman"/>
        </w:rPr>
        <w:t>следующие сведения:</w:t>
      </w:r>
    </w:p>
    <w:p w14:paraId="4BF9D040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наименования органа, выдавшего документ;</w:t>
      </w:r>
    </w:p>
    <w:p w14:paraId="49B717DE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наименование документа;</w:t>
      </w:r>
    </w:p>
    <w:p w14:paraId="101B79B7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 регистрационный номер документа;</w:t>
      </w:r>
    </w:p>
    <w:p w14:paraId="091921B3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4) дата принятия документа.</w:t>
      </w:r>
    </w:p>
    <w:p w14:paraId="242E76B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2.3.3. Документом, содержащим решение о подтверждении спортивных разрядов «Второй спортивный раз</w:t>
      </w:r>
      <w:r w:rsidRPr="00036E22">
        <w:rPr>
          <w:rFonts w:ascii="Times New Roman" w:hAnsi="Times New Roman" w:cs="Times New Roman"/>
        </w:rPr>
        <w:t>ряд» и «Третий спортивный разряд</w:t>
      </w:r>
      <w:proofErr w:type="gramStart"/>
      <w:r w:rsidRPr="00036E22">
        <w:rPr>
          <w:rFonts w:ascii="Times New Roman" w:hAnsi="Times New Roman" w:cs="Times New Roman"/>
        </w:rPr>
        <w:t>»,  на</w:t>
      </w:r>
      <w:proofErr w:type="gramEnd"/>
      <w:r w:rsidRPr="00036E22">
        <w:rPr>
          <w:rFonts w:ascii="Times New Roman" w:hAnsi="Times New Roman" w:cs="Times New Roman"/>
        </w:rPr>
        <w:t xml:space="preserve"> основании которой заявителю предоставляются результаты, непосредственно являются документы, указанные в подпункте 2.3.1.2. настоящего административного регламента, которые содержат следующие сведения:</w:t>
      </w:r>
    </w:p>
    <w:p w14:paraId="258C33A7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наименования</w:t>
      </w:r>
      <w:r w:rsidRPr="00036E22">
        <w:rPr>
          <w:rFonts w:ascii="Times New Roman" w:hAnsi="Times New Roman" w:cs="Times New Roman"/>
        </w:rPr>
        <w:t xml:space="preserve"> органа, выдавшего документ;</w:t>
      </w:r>
    </w:p>
    <w:p w14:paraId="0EA64EDC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наименование документа;</w:t>
      </w:r>
    </w:p>
    <w:p w14:paraId="1D2C0273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 регистрационный номер документа;</w:t>
      </w:r>
    </w:p>
    <w:p w14:paraId="3C66B5EB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4) дата принятия документа.</w:t>
      </w:r>
    </w:p>
    <w:p w14:paraId="4B5DBE6E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2.3.4. Документом, содержащим решение об отказе в предоставлении муниципальной услуги, непосредственно является документ, указанный </w:t>
      </w:r>
      <w:r w:rsidRPr="00036E22">
        <w:rPr>
          <w:rFonts w:ascii="Times New Roman" w:hAnsi="Times New Roman" w:cs="Times New Roman"/>
        </w:rPr>
        <w:t>в подпункте 2.3.1.3. настоящего административного регламента, который содержит следующие сведения:</w:t>
      </w:r>
    </w:p>
    <w:p w14:paraId="665F556E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наименования органа, выдавшего документ;</w:t>
      </w:r>
    </w:p>
    <w:p w14:paraId="725D4422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наименование документа;</w:t>
      </w:r>
    </w:p>
    <w:p w14:paraId="7F0BD11F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3)регистрационный номер документа;</w:t>
      </w:r>
    </w:p>
    <w:p w14:paraId="03628D5F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4)дата принятия документа;</w:t>
      </w:r>
    </w:p>
    <w:p w14:paraId="76D639C5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5)причины и обоснов</w:t>
      </w:r>
      <w:r w:rsidRPr="00036E22">
        <w:rPr>
          <w:rFonts w:ascii="Times New Roman" w:hAnsi="Times New Roman" w:cs="Times New Roman"/>
        </w:rPr>
        <w:t>ания отказа в получении муниципальной услуги.</w:t>
      </w:r>
    </w:p>
    <w:p w14:paraId="1373269E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2.3.5. Документом, содержащим решение о лишении спортивных разрядов «Второй спортивный разряд» и «Третий спортивный разряд», на основании которой заявителю предоставляются результаты, непосредственно являются </w:t>
      </w:r>
      <w:r w:rsidRPr="00036E22">
        <w:rPr>
          <w:rFonts w:ascii="Times New Roman" w:hAnsi="Times New Roman" w:cs="Times New Roman"/>
        </w:rPr>
        <w:t>документы, указанные в подпункте 2.3.1.4. настоящего административного регламента, которые содержат следующие сведения:</w:t>
      </w:r>
    </w:p>
    <w:p w14:paraId="439D2C2D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наименования органа, выдавшего документ;</w:t>
      </w:r>
    </w:p>
    <w:p w14:paraId="7FB49DB3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наименование документа;</w:t>
      </w:r>
    </w:p>
    <w:p w14:paraId="4F12D6AF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 регистрационный номер документа;</w:t>
      </w:r>
    </w:p>
    <w:p w14:paraId="20C2DEC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4) дата принятия документ</w:t>
      </w:r>
      <w:r w:rsidRPr="00036E22">
        <w:rPr>
          <w:rFonts w:ascii="Times New Roman" w:hAnsi="Times New Roman" w:cs="Times New Roman"/>
        </w:rPr>
        <w:t>а.</w:t>
      </w:r>
    </w:p>
    <w:p w14:paraId="6EE84A28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2.3.6. Документом, содержащим решение о восстановлении спортивных разрядов «Второй спортивный разряд» и «Третий спортивный разряд», на основании которой заявителю предоставляются результаты, непосредственно являются документы, указанные в подпункте 2.3</w:t>
      </w:r>
      <w:r w:rsidRPr="00036E22">
        <w:rPr>
          <w:rFonts w:ascii="Times New Roman" w:hAnsi="Times New Roman" w:cs="Times New Roman"/>
        </w:rPr>
        <w:t>.1.5. настоящего административного регламента, которые содержат следующие сведения:</w:t>
      </w:r>
    </w:p>
    <w:p w14:paraId="6071DBA3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наименования органа, выдавшего документ;</w:t>
      </w:r>
    </w:p>
    <w:p w14:paraId="0B03E6D7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наименование документа;</w:t>
      </w:r>
    </w:p>
    <w:p w14:paraId="2FBB8BCA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 регистрационный номер документа;</w:t>
      </w:r>
    </w:p>
    <w:p w14:paraId="48EE9B60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4) дата принятия документа.</w:t>
      </w:r>
    </w:p>
    <w:p w14:paraId="04CB874C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lastRenderedPageBreak/>
        <w:tab/>
      </w:r>
    </w:p>
    <w:p w14:paraId="0F1224C9" w14:textId="77777777" w:rsidR="00377A0E" w:rsidRPr="00036E22" w:rsidRDefault="009B4306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2.3.7. Документом, </w:t>
      </w:r>
      <w:r w:rsidRPr="00036E22">
        <w:rPr>
          <w:rFonts w:ascii="Times New Roman" w:hAnsi="Times New Roman" w:cs="Times New Roman"/>
        </w:rPr>
        <w:t>содержащим решение об отказе в лишении (восстановлении) спортивных разрядов «Второй спортивный разряд» и «Третий спортивный разряд», на основании которой заявителю предоставляются результаты, непосредственно являются документы, указанные в подпункте 2.3.1.</w:t>
      </w:r>
      <w:r w:rsidRPr="00036E22">
        <w:rPr>
          <w:rFonts w:ascii="Times New Roman" w:hAnsi="Times New Roman" w:cs="Times New Roman"/>
        </w:rPr>
        <w:t>6. настоящего административного регламента, которые содержат следующие сведения:</w:t>
      </w:r>
    </w:p>
    <w:p w14:paraId="4619F302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наименования органа, выдавшего документ;</w:t>
      </w:r>
    </w:p>
    <w:p w14:paraId="6C8C7235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наименование документа;</w:t>
      </w:r>
    </w:p>
    <w:p w14:paraId="63065D54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 регистрационный номер документа;</w:t>
      </w:r>
    </w:p>
    <w:p w14:paraId="063745F2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4) дата принятия документа;</w:t>
      </w:r>
    </w:p>
    <w:p w14:paraId="11831402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5) причины и обоснования отказа </w:t>
      </w:r>
      <w:proofErr w:type="gramStart"/>
      <w:r w:rsidRPr="00036E22">
        <w:rPr>
          <w:rFonts w:ascii="Times New Roman" w:hAnsi="Times New Roman" w:cs="Times New Roman"/>
        </w:rPr>
        <w:t xml:space="preserve">в  </w:t>
      </w:r>
      <w:r w:rsidRPr="00036E22">
        <w:rPr>
          <w:rFonts w:ascii="Times New Roman" w:hAnsi="Times New Roman" w:cs="Times New Roman"/>
        </w:rPr>
        <w:t>лишении</w:t>
      </w:r>
      <w:proofErr w:type="gramEnd"/>
      <w:r w:rsidRPr="00036E22">
        <w:rPr>
          <w:rFonts w:ascii="Times New Roman" w:hAnsi="Times New Roman" w:cs="Times New Roman"/>
        </w:rPr>
        <w:t xml:space="preserve"> (восстановлении) спортивных разрядов «Второй спортивный разряд» и «Третий спортивный разряд».</w:t>
      </w:r>
    </w:p>
    <w:p w14:paraId="6CA341F4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Реестровая запись в качестве результата предоставления муниципальной услуги, а также наличие информационных систем, в которых размещена реестровая запись</w:t>
      </w:r>
      <w:r w:rsidRPr="00036E22">
        <w:rPr>
          <w:rFonts w:ascii="Times New Roman" w:hAnsi="Times New Roman" w:cs="Times New Roman"/>
        </w:rPr>
        <w:t>, не предусмотрены. Факт получения заявителем результата предоставления муниципальной услуги фиксируется в соответствующем журнале уполномоченного органа (Приложение</w:t>
      </w:r>
      <w:r w:rsidRPr="00036E22">
        <w:rPr>
          <w:rFonts w:ascii="Times New Roman" w:hAnsi="Times New Roman" w:cs="Times New Roman"/>
          <w:color w:val="000000"/>
        </w:rPr>
        <w:t xml:space="preserve"> № 8</w:t>
      </w:r>
      <w:r w:rsidRPr="00036E22">
        <w:rPr>
          <w:rFonts w:ascii="Times New Roman" w:hAnsi="Times New Roman" w:cs="Times New Roman"/>
          <w:color w:val="C9211E"/>
        </w:rPr>
        <w:t xml:space="preserve"> </w:t>
      </w:r>
      <w:r w:rsidRPr="00036E22">
        <w:rPr>
          <w:rFonts w:ascii="Times New Roman" w:hAnsi="Times New Roman" w:cs="Times New Roman"/>
        </w:rPr>
        <w:t>к административному регламенту).</w:t>
      </w:r>
    </w:p>
    <w:p w14:paraId="4E26147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2.3.8. Результат муниципальной услуги, указанной в п</w:t>
      </w:r>
      <w:r w:rsidRPr="00036E22">
        <w:rPr>
          <w:rFonts w:ascii="Times New Roman" w:hAnsi="Times New Roman" w:cs="Times New Roman"/>
        </w:rPr>
        <w:t>ункте 2.3.1. настоящего административного регламента оформляется на бумажных носителях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и предоставляется заявителю (представителю заявителя) нарочно, средствами почтовой связи или средством электронной почты. Решения, указанные в подпунктах 2.3.1.1., 2.3.1</w:t>
      </w:r>
      <w:r w:rsidRPr="00036E22">
        <w:rPr>
          <w:rFonts w:ascii="Times New Roman" w:hAnsi="Times New Roman" w:cs="Times New Roman"/>
        </w:rPr>
        <w:t>.2., 2.3.1.4 - 2.3.1.6 пункта 2.3.1. настоящего административного регламента по предоставлению Муниципальной услуги оформляются постановлением Администрации. Решения указанное в подпункте 2.3.1.3. пункта 2.3.1. настоящего административного регламента оформ</w:t>
      </w:r>
      <w:r w:rsidRPr="00036E22">
        <w:rPr>
          <w:rFonts w:ascii="Times New Roman" w:hAnsi="Times New Roman" w:cs="Times New Roman"/>
        </w:rPr>
        <w:t>ляется в виде уведомления (Приложение № 4 к административному регламенту).</w:t>
      </w:r>
    </w:p>
    <w:p w14:paraId="25EB14F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4690CA88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2.4. Срок предоставления муниципальной услуги</w:t>
      </w:r>
    </w:p>
    <w:p w14:paraId="3BB6AC1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69F471F3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2.4.1. </w:t>
      </w:r>
      <w:r w:rsidRPr="00036E22">
        <w:rPr>
          <w:rFonts w:ascii="Times New Roman" w:hAnsi="Times New Roman" w:cs="Times New Roman"/>
        </w:rPr>
        <w:t>Максимальный срок предоставления муниципальной услуги:</w:t>
      </w:r>
    </w:p>
    <w:p w14:paraId="61C46CB0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при обращении за присвоением спортивного разряда - 16 рабочих дней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со дня регистрации в Администрации представления и документов, необходимых для предоставления муниципальной услуги, поступивших от Заявителя на личном приеме или на электронную почту sport.debaltsevo@mail.ru;</w:t>
      </w:r>
    </w:p>
    <w:p w14:paraId="478A8DFA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при обращении за подтверждением спортивног</w:t>
      </w:r>
      <w:r w:rsidRPr="00036E22">
        <w:rPr>
          <w:rFonts w:ascii="Times New Roman" w:hAnsi="Times New Roman" w:cs="Times New Roman"/>
        </w:rPr>
        <w:t>о разряда - 16 рабочих дней со дня регистрации в Администрации ходатайства и документов,</w:t>
      </w:r>
      <w:r w:rsidRPr="00036E22">
        <w:rPr>
          <w:rFonts w:ascii="Times New Roman" w:hAnsi="Times New Roman" w:cs="Times New Roman"/>
          <w:szCs w:val="28"/>
        </w:rPr>
        <w:t xml:space="preserve"> </w:t>
      </w:r>
      <w:r w:rsidRPr="00036E22">
        <w:rPr>
          <w:rFonts w:ascii="Times New Roman" w:hAnsi="Times New Roman" w:cs="Times New Roman"/>
          <w:color w:val="000000"/>
          <w:szCs w:val="28"/>
        </w:rPr>
        <w:t xml:space="preserve">необходимых для предоставления муниципальной услуги, поступивших от Заявителя </w:t>
      </w:r>
      <w:r w:rsidRPr="00036E22">
        <w:rPr>
          <w:rFonts w:ascii="Times New Roman" w:hAnsi="Times New Roman" w:cs="Times New Roman"/>
          <w:szCs w:val="28"/>
        </w:rPr>
        <w:t>на личном приеме или на</w:t>
      </w:r>
      <w:r w:rsidRPr="00036E22">
        <w:rPr>
          <w:rFonts w:ascii="Times New Roman" w:hAnsi="Times New Roman" w:cs="Times New Roman"/>
        </w:rPr>
        <w:t xml:space="preserve"> электронную почту sport.debaltsevo@mail.ru</w:t>
      </w:r>
      <w:r w:rsidRPr="00036E22">
        <w:rPr>
          <w:rFonts w:ascii="Times New Roman" w:hAnsi="Times New Roman" w:cs="Times New Roman"/>
          <w:szCs w:val="28"/>
        </w:rPr>
        <w:t>;</w:t>
      </w:r>
    </w:p>
    <w:p w14:paraId="29759B32" w14:textId="77777777" w:rsidR="00377A0E" w:rsidRPr="00036E22" w:rsidRDefault="009B4306">
      <w:pPr>
        <w:pStyle w:val="Standard"/>
        <w:widowControl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  <w:color w:val="000000"/>
          <w:szCs w:val="28"/>
        </w:rPr>
        <w:tab/>
        <w:t xml:space="preserve">3) при обращении за </w:t>
      </w:r>
      <w:r w:rsidRPr="00036E22">
        <w:rPr>
          <w:rFonts w:ascii="Times New Roman" w:hAnsi="Times New Roman" w:cs="Times New Roman"/>
          <w:color w:val="000000"/>
          <w:szCs w:val="28"/>
        </w:rPr>
        <w:t xml:space="preserve">лишением спортивного разряда - </w:t>
      </w:r>
      <w:r w:rsidRPr="00036E22">
        <w:rPr>
          <w:rFonts w:ascii="Times New Roman" w:hAnsi="Times New Roman" w:cs="Times New Roman"/>
          <w:szCs w:val="28"/>
        </w:rPr>
        <w:t xml:space="preserve">в течение двух месяцев </w:t>
      </w:r>
      <w:r w:rsidRPr="00036E22">
        <w:rPr>
          <w:rFonts w:ascii="Times New Roman" w:hAnsi="Times New Roman" w:cs="Times New Roman"/>
          <w:color w:val="000000"/>
          <w:szCs w:val="28"/>
        </w:rPr>
        <w:t xml:space="preserve">со дня регистрации в Администрации заявления и документов, необходимых для предоставления муниципальной услуги, поступивших от Заявителя </w:t>
      </w:r>
      <w:r w:rsidRPr="00036E22">
        <w:rPr>
          <w:rFonts w:ascii="Times New Roman" w:hAnsi="Times New Roman" w:cs="Times New Roman"/>
          <w:szCs w:val="28"/>
        </w:rPr>
        <w:t>на личном приеме или на</w:t>
      </w:r>
      <w:r w:rsidRPr="00036E22">
        <w:rPr>
          <w:rFonts w:ascii="Times New Roman" w:hAnsi="Times New Roman" w:cs="Times New Roman"/>
        </w:rPr>
        <w:t xml:space="preserve"> электронную почту sport.debaltsevo@mail.r</w:t>
      </w:r>
      <w:r w:rsidRPr="00036E22">
        <w:rPr>
          <w:rFonts w:ascii="Times New Roman" w:hAnsi="Times New Roman" w:cs="Times New Roman"/>
        </w:rPr>
        <w:t>u</w:t>
      </w:r>
      <w:r w:rsidRPr="00036E22">
        <w:rPr>
          <w:rFonts w:ascii="Times New Roman" w:hAnsi="Times New Roman" w:cs="Times New Roman"/>
          <w:szCs w:val="28"/>
        </w:rPr>
        <w:t>;</w:t>
      </w:r>
    </w:p>
    <w:p w14:paraId="1FCF8BCE" w14:textId="77777777" w:rsidR="00377A0E" w:rsidRPr="00036E22" w:rsidRDefault="009B4306">
      <w:pPr>
        <w:pStyle w:val="Standard"/>
        <w:widowControl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  <w:color w:val="000000"/>
          <w:szCs w:val="28"/>
        </w:rPr>
        <w:tab/>
        <w:t>4) при обращении за восстановлением спортивного разряда -</w:t>
      </w:r>
      <w:r w:rsidRPr="00036E22">
        <w:rPr>
          <w:rFonts w:ascii="Times New Roman" w:hAnsi="Times New Roman" w:cs="Times New Roman"/>
          <w:color w:val="C9211E"/>
          <w:szCs w:val="28"/>
        </w:rPr>
        <w:t xml:space="preserve"> </w:t>
      </w:r>
      <w:r w:rsidRPr="00036E22">
        <w:rPr>
          <w:rFonts w:ascii="Times New Roman" w:hAnsi="Times New Roman" w:cs="Times New Roman"/>
          <w:szCs w:val="28"/>
        </w:rPr>
        <w:t>в течение двух месяцев</w:t>
      </w:r>
      <w:r w:rsidRPr="00036E22">
        <w:rPr>
          <w:rFonts w:ascii="Times New Roman" w:hAnsi="Times New Roman" w:cs="Times New Roman"/>
          <w:color w:val="000000"/>
          <w:szCs w:val="28"/>
        </w:rPr>
        <w:t xml:space="preserve"> со дня регистрации в Администрации заявления и документов, необходимых </w:t>
      </w:r>
      <w:r w:rsidRPr="00036E22">
        <w:rPr>
          <w:rFonts w:ascii="Times New Roman" w:hAnsi="Times New Roman" w:cs="Times New Roman"/>
          <w:color w:val="000000"/>
          <w:szCs w:val="28"/>
        </w:rPr>
        <w:lastRenderedPageBreak/>
        <w:t>для предоставления муниципальной услуги, поступивших</w:t>
      </w:r>
      <w:r w:rsidRPr="00036E22">
        <w:rPr>
          <w:rFonts w:ascii="Times New Roman" w:hAnsi="Times New Roman" w:cs="Times New Roman"/>
          <w:color w:val="000000"/>
          <w:szCs w:val="28"/>
        </w:rPr>
        <w:br/>
      </w:r>
      <w:r w:rsidRPr="00036E22">
        <w:rPr>
          <w:rFonts w:ascii="Times New Roman" w:hAnsi="Times New Roman" w:cs="Times New Roman"/>
          <w:color w:val="000000"/>
          <w:szCs w:val="28"/>
        </w:rPr>
        <w:t>от Заявителя на</w:t>
      </w:r>
      <w:r w:rsidRPr="00036E22">
        <w:rPr>
          <w:rFonts w:ascii="Times New Roman" w:hAnsi="Times New Roman" w:cs="Times New Roman"/>
          <w:color w:val="C9211E"/>
          <w:szCs w:val="28"/>
        </w:rPr>
        <w:t xml:space="preserve"> </w:t>
      </w:r>
      <w:r w:rsidRPr="00036E22">
        <w:rPr>
          <w:rFonts w:ascii="Times New Roman" w:hAnsi="Times New Roman" w:cs="Times New Roman"/>
          <w:szCs w:val="28"/>
        </w:rPr>
        <w:t>личном приеме или на</w:t>
      </w:r>
      <w:r w:rsidRPr="00036E22">
        <w:rPr>
          <w:rFonts w:ascii="Times New Roman" w:hAnsi="Times New Roman" w:cs="Times New Roman"/>
        </w:rPr>
        <w:t xml:space="preserve"> электронну</w:t>
      </w:r>
      <w:r w:rsidRPr="00036E22">
        <w:rPr>
          <w:rFonts w:ascii="Times New Roman" w:hAnsi="Times New Roman" w:cs="Times New Roman"/>
        </w:rPr>
        <w:t>ю почту sport.debaltsevo@mail.ru</w:t>
      </w:r>
      <w:r w:rsidRPr="00036E22">
        <w:rPr>
          <w:rFonts w:ascii="Times New Roman" w:hAnsi="Times New Roman" w:cs="Times New Roman"/>
          <w:szCs w:val="28"/>
        </w:rPr>
        <w:t>.</w:t>
      </w:r>
    </w:p>
    <w:p w14:paraId="783331FA" w14:textId="77777777" w:rsidR="00377A0E" w:rsidRPr="00036E22" w:rsidRDefault="009B4306">
      <w:pPr>
        <w:pStyle w:val="Standard"/>
        <w:widowControl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  <w:color w:val="000000"/>
          <w:szCs w:val="28"/>
        </w:rPr>
        <w:tab/>
        <w:t>5) при обращении за исправлением допущенных опечаток и (или) ошибок в выданных документах - 10 рабочих дней со дня регистрации в Администрации представления и документов, необходимых для предоставления муниципальной услуг</w:t>
      </w:r>
      <w:r w:rsidRPr="00036E22">
        <w:rPr>
          <w:rFonts w:ascii="Times New Roman" w:hAnsi="Times New Roman" w:cs="Times New Roman"/>
          <w:color w:val="000000"/>
          <w:szCs w:val="28"/>
        </w:rPr>
        <w:t xml:space="preserve">и, поступивших от Заявителя на личном </w:t>
      </w:r>
      <w:r w:rsidRPr="00036E22">
        <w:rPr>
          <w:rFonts w:ascii="Times New Roman" w:hAnsi="Times New Roman" w:cs="Times New Roman"/>
          <w:szCs w:val="28"/>
        </w:rPr>
        <w:t xml:space="preserve">приеме или </w:t>
      </w:r>
      <w:r w:rsidRPr="00036E22">
        <w:rPr>
          <w:rFonts w:ascii="Times New Roman" w:hAnsi="Times New Roman" w:cs="Times New Roman"/>
        </w:rPr>
        <w:t>на электронную почту sport.debaltsevo@mail.ru</w:t>
      </w:r>
    </w:p>
    <w:p w14:paraId="5F114359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2.4.2. Копия документа о принятом решении в течение 3 рабочих дней со дня его подписания направляется заявителю (представителю заявителя), в спортивную федераци</w:t>
      </w:r>
      <w:r w:rsidRPr="00036E22">
        <w:rPr>
          <w:rFonts w:ascii="Times New Roman" w:hAnsi="Times New Roman" w:cs="Times New Roman"/>
        </w:rPr>
        <w:t>ю, организацию, осуществляющую деятельность в области физической культуры и спорта нарочно, средствами почтовой связи или средством электронной почты.</w:t>
      </w:r>
    </w:p>
    <w:p w14:paraId="34518D2B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  <w:b/>
          <w:bCs/>
        </w:rPr>
        <w:t xml:space="preserve">2.5. </w:t>
      </w:r>
      <w:r w:rsidRPr="00036E22">
        <w:rPr>
          <w:rFonts w:ascii="Times New Roman" w:hAnsi="Times New Roman" w:cs="Times New Roman"/>
          <w:b/>
          <w:bCs/>
        </w:rPr>
        <w:t>Правовые основания для предоставления муниципальной услуги</w:t>
      </w:r>
    </w:p>
    <w:p w14:paraId="37A16A50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467841AC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2.5.1. Предоставление </w:t>
      </w:r>
      <w:r w:rsidRPr="00036E22">
        <w:rPr>
          <w:rFonts w:ascii="Times New Roman" w:hAnsi="Times New Roman" w:cs="Times New Roman"/>
        </w:rPr>
        <w:t>муниципальной услуги осуществляется в соответствии со следующими нормативными правовыми актами:</w:t>
      </w:r>
    </w:p>
    <w:p w14:paraId="0E7C4FAF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 Федеральным законом от 27.07.2010 года № 210-ФЗ «Об организации предоставления государственных и муниципальных услуг»;</w:t>
      </w:r>
    </w:p>
    <w:p w14:paraId="5209AB23" w14:textId="77777777" w:rsidR="00377A0E" w:rsidRPr="00036E22" w:rsidRDefault="009B4306">
      <w:pPr>
        <w:pStyle w:val="Textbody"/>
        <w:ind w:firstLine="709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2) Федеральным законом от 04.12.2007 </w:t>
      </w:r>
      <w:r w:rsidRPr="00036E22">
        <w:rPr>
          <w:rFonts w:ascii="Times New Roman" w:hAnsi="Times New Roman" w:cs="Times New Roman"/>
        </w:rPr>
        <w:t>№ 329-ФЗ «О физической культуре и спорте в Российской Федерации»;</w:t>
      </w:r>
    </w:p>
    <w:p w14:paraId="57F75141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 Федеральным законом от 02.05.2006 № 59-ФЗ «О порядке рассмотрения обращений граждан Российской Федерации»;</w:t>
      </w:r>
    </w:p>
    <w:p w14:paraId="45F507E6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4) «Положением о Единой всероссийской спортивной классификации, утвержденным п</w:t>
      </w:r>
      <w:r w:rsidRPr="00036E22">
        <w:rPr>
          <w:rFonts w:ascii="Times New Roman" w:hAnsi="Times New Roman" w:cs="Times New Roman"/>
        </w:rPr>
        <w:t>риказом Министерства спорта Российской Федерации от 03.03.2025 № 173;</w:t>
      </w:r>
    </w:p>
    <w:p w14:paraId="643CE1DD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5) Распоряжением Правительства Российской Федерации от 18.09.2019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 xml:space="preserve">№ 2113-р «О Перечне типовых государственных и муниципальных услуг, предоставляемых исполнительными органами </w:t>
      </w:r>
      <w:r w:rsidRPr="00036E22">
        <w:rPr>
          <w:rFonts w:ascii="Times New Roman" w:hAnsi="Times New Roman" w:cs="Times New Roman"/>
        </w:rPr>
        <w:t>субъектов Российской Федерации, государственными учреждениями субъектов Российской Федерации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и муниципальными учреждениями, а также органами местного самоуправления»;</w:t>
      </w:r>
    </w:p>
    <w:p w14:paraId="0EB1B6ED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6) Решением </w:t>
      </w:r>
      <w:proofErr w:type="spellStart"/>
      <w:r w:rsidRPr="00036E22">
        <w:rPr>
          <w:rFonts w:ascii="Times New Roman" w:hAnsi="Times New Roman" w:cs="Times New Roman"/>
        </w:rPr>
        <w:t>Дебальцевского</w:t>
      </w:r>
      <w:proofErr w:type="spellEnd"/>
      <w:r w:rsidRPr="00036E22">
        <w:rPr>
          <w:rFonts w:ascii="Times New Roman" w:hAnsi="Times New Roman" w:cs="Times New Roman"/>
        </w:rPr>
        <w:t xml:space="preserve"> городского совета Донецкой Народной Республики от 24.05.2025 </w:t>
      </w:r>
      <w:proofErr w:type="gramStart"/>
      <w:r w:rsidRPr="00036E22">
        <w:rPr>
          <w:rFonts w:ascii="Times New Roman" w:hAnsi="Times New Roman" w:cs="Times New Roman"/>
        </w:rPr>
        <w:t>№  I</w:t>
      </w:r>
      <w:proofErr w:type="gramEnd"/>
      <w:r w:rsidRPr="00036E22">
        <w:rPr>
          <w:rFonts w:ascii="Times New Roman" w:hAnsi="Times New Roman" w:cs="Times New Roman"/>
        </w:rPr>
        <w:t>/26-1 «Об утверждении Порядка разработки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и утверждения административных регламентов предоставления муниципальных услуг на территории муниципального образования городского округа Дебальцево Донецкой Народной Республики»;</w:t>
      </w:r>
    </w:p>
    <w:p w14:paraId="52C35B31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7) настоящим Административным р</w:t>
      </w:r>
      <w:r w:rsidRPr="00036E22">
        <w:rPr>
          <w:rFonts w:ascii="Times New Roman" w:hAnsi="Times New Roman" w:cs="Times New Roman"/>
        </w:rPr>
        <w:t>егламентом.</w:t>
      </w:r>
    </w:p>
    <w:p w14:paraId="2B8E5060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0DAE4A18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2.6. Исчерпывающий перечень документов, необходимых, в соответствии с нормативными правовыми актами, для предоставления муниципальной услуги и услуг, которые являются необходимыми и обязательными для предоставления муниципальной услуги, подлеж</w:t>
      </w:r>
      <w:r w:rsidRPr="00036E22">
        <w:rPr>
          <w:rFonts w:ascii="Times New Roman" w:hAnsi="Times New Roman" w:cs="Times New Roman"/>
          <w:b/>
          <w:bCs/>
        </w:rPr>
        <w:t>ащих представлению заявителем, способы их получения заявителем, в том числе в электронной форме, порядок их представления.</w:t>
      </w:r>
    </w:p>
    <w:p w14:paraId="725D3EAD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bCs/>
        </w:rPr>
      </w:pPr>
    </w:p>
    <w:p w14:paraId="7E3A696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2.6.1. Перечень документов, обязательных к предоставлению заявителем, для </w:t>
      </w:r>
      <w:r w:rsidRPr="00036E22">
        <w:rPr>
          <w:rFonts w:ascii="Times New Roman" w:hAnsi="Times New Roman" w:cs="Times New Roman"/>
        </w:rPr>
        <w:lastRenderedPageBreak/>
        <w:t>предоставления муниципальной услуги присвоения спортивных</w:t>
      </w:r>
      <w:r w:rsidRPr="00036E22">
        <w:rPr>
          <w:rFonts w:ascii="Times New Roman" w:hAnsi="Times New Roman" w:cs="Times New Roman"/>
        </w:rPr>
        <w:t xml:space="preserve"> разрядов «Второй спортивный разряд» и «Третий спортивный разряд»:</w:t>
      </w:r>
    </w:p>
    <w:p w14:paraId="21E9BC3B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1) представление на присвоение спортивных разрядов (Приложение </w:t>
      </w:r>
      <w:r w:rsidRPr="00036E22">
        <w:rPr>
          <w:rFonts w:ascii="Times New Roman" w:hAnsi="Times New Roman" w:cs="Times New Roman"/>
          <w:color w:val="000000"/>
        </w:rPr>
        <w:t>№ 9</w:t>
      </w:r>
      <w:r w:rsidRPr="00036E22">
        <w:rPr>
          <w:rFonts w:ascii="Times New Roman" w:hAnsi="Times New Roman" w:cs="Times New Roman"/>
          <w:color w:val="000000"/>
        </w:rPr>
        <w:br/>
      </w:r>
      <w:r w:rsidRPr="00036E22">
        <w:rPr>
          <w:rFonts w:ascii="Times New Roman" w:hAnsi="Times New Roman" w:cs="Times New Roman"/>
        </w:rPr>
        <w:t>к административному регламенту);</w:t>
      </w:r>
    </w:p>
    <w:p w14:paraId="1EE6DF0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копия протокола или выписка из протокола соревнования, подписанного председателем гл</w:t>
      </w:r>
      <w:r w:rsidRPr="00036E22">
        <w:rPr>
          <w:rFonts w:ascii="Times New Roman" w:hAnsi="Times New Roman" w:cs="Times New Roman"/>
        </w:rPr>
        <w:t>авной судейской коллегии соревнования (главным судьей), отражающего выполнение норм, требований и условий их выполнения;</w:t>
      </w:r>
    </w:p>
    <w:p w14:paraId="1A05EC5A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 копия справки о составе и квалификации судейской коллегии, подписанной председателем судейской коллегии (главным судьей) (за исключ</w:t>
      </w:r>
      <w:r w:rsidRPr="00036E22">
        <w:rPr>
          <w:rFonts w:ascii="Times New Roman" w:hAnsi="Times New Roman" w:cs="Times New Roman"/>
        </w:rPr>
        <w:t>ением международных соревнований);</w:t>
      </w:r>
    </w:p>
    <w:p w14:paraId="7048FB0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4) копия документа, удостоверяющего принадлежность спортсмена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к организации, осуществляющей деятельность в области физической культуры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и спорта (в случае приостановления действия государственной аккредитации региональной</w:t>
      </w:r>
      <w:r w:rsidRPr="00036E22">
        <w:rPr>
          <w:rFonts w:ascii="Times New Roman" w:hAnsi="Times New Roman" w:cs="Times New Roman"/>
        </w:rPr>
        <w:t xml:space="preserve"> спортивной федерации или в случае подачи документов для присвоения спортивного разряда физкультурно-спортивной организацией, включенной в перечень);</w:t>
      </w:r>
    </w:p>
    <w:p w14:paraId="3AD24C0D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5) копии второй и третьей страниц паспорта гражданина Российской Федерации, а также копии страниц, содерж</w:t>
      </w:r>
      <w:r w:rsidRPr="00036E22">
        <w:rPr>
          <w:rFonts w:ascii="Times New Roman" w:hAnsi="Times New Roman" w:cs="Times New Roman"/>
        </w:rPr>
        <w:t>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</w:t>
      </w:r>
      <w:r w:rsidRPr="00036E22">
        <w:rPr>
          <w:rFonts w:ascii="Times New Roman" w:hAnsi="Times New Roman" w:cs="Times New Roman"/>
        </w:rPr>
        <w:t>честве (при наличии), органе, выдавшем документ, дате окончания срока действия документа;</w:t>
      </w:r>
    </w:p>
    <w:p w14:paraId="30BC5DC6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6) для лиц, не достигших возраста 14 лет - копия свидетельства о рождении.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В случае если свидетельство о рождении выдано на иностранном языке, необходимо представить</w:t>
      </w:r>
      <w:r w:rsidRPr="00036E22">
        <w:rPr>
          <w:rFonts w:ascii="Times New Roman" w:hAnsi="Times New Roman" w:cs="Times New Roman"/>
        </w:rPr>
        <w:t xml:space="preserve"> оригинал и его нотариально заверенный перевод. При подаче документов в электронной форме, предоставляется нотариально удостоверенный перевод, подписанный электронной подписью нотариуса;</w:t>
      </w:r>
    </w:p>
    <w:p w14:paraId="4566409B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7) военнослужащими, проходящими военную службу по призыву, вместо ук</w:t>
      </w:r>
      <w:r w:rsidRPr="00036E22">
        <w:rPr>
          <w:rFonts w:ascii="Times New Roman" w:hAnsi="Times New Roman" w:cs="Times New Roman"/>
        </w:rPr>
        <w:t>азанных копий страниц паспорта гражданина Российской Федерации может представляться копия военного билета;</w:t>
      </w:r>
    </w:p>
    <w:p w14:paraId="7EC965AD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8) копия положения (регламента) о физкультурном мероприятии и (или) спортивном соревновании, на котором спортсмен выполнил нормы, требования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и услов</w:t>
      </w:r>
      <w:r w:rsidRPr="00036E22">
        <w:rPr>
          <w:rFonts w:ascii="Times New Roman" w:hAnsi="Times New Roman" w:cs="Times New Roman"/>
        </w:rPr>
        <w:t>ия их выполнения для присвоения спортивного разряда;</w:t>
      </w:r>
    </w:p>
    <w:p w14:paraId="0F4EA938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9) копия документа (справка, протокол), подписанного председателем главной судейской коллегии соревнования (главным судьей), содержащего сведения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о количестве стран (для международных соревнований, не в</w:t>
      </w:r>
      <w:r w:rsidRPr="00036E22">
        <w:rPr>
          <w:rFonts w:ascii="Times New Roman" w:hAnsi="Times New Roman" w:cs="Times New Roman"/>
        </w:rPr>
        <w:t>ключенных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в календарный план соответствующей международной спортивной федерации)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14:paraId="57BE7720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10) согласие на обработку персональны</w:t>
      </w:r>
      <w:r w:rsidRPr="00036E22">
        <w:rPr>
          <w:rFonts w:ascii="Times New Roman" w:hAnsi="Times New Roman" w:cs="Times New Roman"/>
        </w:rPr>
        <w:t xml:space="preserve">х данных приложения </w:t>
      </w:r>
      <w:r w:rsidRPr="00036E22">
        <w:rPr>
          <w:rFonts w:ascii="Times New Roman" w:hAnsi="Times New Roman" w:cs="Times New Roman"/>
          <w:color w:val="111111"/>
        </w:rPr>
        <w:t>№№ 10,11</w:t>
      </w:r>
      <w:r w:rsidRPr="00036E22">
        <w:rPr>
          <w:rFonts w:ascii="Times New Roman" w:hAnsi="Times New Roman" w:cs="Times New Roman"/>
        </w:rPr>
        <w:t>);</w:t>
      </w:r>
    </w:p>
    <w:p w14:paraId="40ECDFCA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11) в случае если с представлением о присвоении спортивного разряда обращается представитель заявителя, дополнительно предоставляется доверенность от имени юридического лица за подписью его руководителя или иного лица, уполн</w:t>
      </w:r>
      <w:r w:rsidRPr="00036E22">
        <w:rPr>
          <w:rFonts w:ascii="Times New Roman" w:hAnsi="Times New Roman" w:cs="Times New Roman"/>
        </w:rPr>
        <w:t xml:space="preserve">омоченного на это в соответствии с законом и учредительными документами, </w:t>
      </w:r>
      <w:r w:rsidRPr="00036E22">
        <w:rPr>
          <w:rFonts w:ascii="Times New Roman" w:hAnsi="Times New Roman" w:cs="Times New Roman"/>
        </w:rPr>
        <w:lastRenderedPageBreak/>
        <w:t>подтверждающая полномочия представителя;</w:t>
      </w:r>
    </w:p>
    <w:p w14:paraId="5A52281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12) две фотографии 3х4 см.</w:t>
      </w:r>
    </w:p>
    <w:p w14:paraId="1CD7EC4B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Все требуемые для присвоения спортивного разряда документы должны быть заверены руководителем физкультурно-спорти</w:t>
      </w:r>
      <w:r w:rsidRPr="00036E22">
        <w:rPr>
          <w:rFonts w:ascii="Times New Roman" w:hAnsi="Times New Roman" w:cs="Times New Roman"/>
        </w:rPr>
        <w:t>вной организации, спортсмен которой, выполнил необходимые для присвоения соответствующего спортивного разряда нормы, требования и условия их выполнения, или руководителем региональной спортивной федерации.</w:t>
      </w:r>
    </w:p>
    <w:p w14:paraId="2290C41A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2.6.2. Перечень документов, обязательных к предос</w:t>
      </w:r>
      <w:r w:rsidRPr="00036E22">
        <w:rPr>
          <w:rFonts w:ascii="Times New Roman" w:hAnsi="Times New Roman" w:cs="Times New Roman"/>
        </w:rPr>
        <w:t>тавлению заявителем, для предоставления муниципальной услуги подтверждения спортивного разряда необходимы следующие документы:</w:t>
      </w:r>
    </w:p>
    <w:p w14:paraId="26BFDE88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ходатайство о подтверждении спортивного разряда (</w:t>
      </w:r>
      <w:r w:rsidRPr="00036E22">
        <w:rPr>
          <w:rFonts w:ascii="Times New Roman" w:hAnsi="Times New Roman" w:cs="Times New Roman"/>
          <w:color w:val="111111"/>
        </w:rPr>
        <w:t>приложения 12)</w:t>
      </w:r>
      <w:r w:rsidRPr="00036E22">
        <w:rPr>
          <w:rFonts w:ascii="Times New Roman" w:hAnsi="Times New Roman" w:cs="Times New Roman"/>
        </w:rPr>
        <w:t>;</w:t>
      </w:r>
    </w:p>
    <w:p w14:paraId="29C8CD04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копия протокола или выписка из протокола соревнования, п</w:t>
      </w:r>
      <w:r w:rsidRPr="00036E22">
        <w:rPr>
          <w:rFonts w:ascii="Times New Roman" w:hAnsi="Times New Roman" w:cs="Times New Roman"/>
        </w:rPr>
        <w:t>одписанного председателем главной судейской коллегии соревнования (главным судьей), отражающего выполнение норм, требований и условий их выполнения;</w:t>
      </w:r>
    </w:p>
    <w:p w14:paraId="176DE27B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 копия справки о составе и квалификации судейской коллегии, подписанной: председателем судейской коллеги</w:t>
      </w:r>
      <w:r w:rsidRPr="00036E22">
        <w:rPr>
          <w:rFonts w:ascii="Times New Roman" w:hAnsi="Times New Roman" w:cs="Times New Roman"/>
        </w:rPr>
        <w:t>и (главным судьей) и лицом, уполномоченным организацией, проводящей соревнования (за исключением международных соревнований).</w:t>
      </w:r>
    </w:p>
    <w:p w14:paraId="6D963BDB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В случае если с ходатайством о подтверждении спортивного разряда обращается представитель Заявителя, дополнительно предоставляетс</w:t>
      </w:r>
      <w:r w:rsidRPr="00036E22">
        <w:rPr>
          <w:rFonts w:ascii="Times New Roman" w:hAnsi="Times New Roman" w:cs="Times New Roman"/>
        </w:rPr>
        <w:t>я доверенность от имени юридического лица за подписью его руководителя или иного лица, уполномоченного на это в соответствии с законом и учредительными документами, подтверждающая полномочия представителя.</w:t>
      </w:r>
    </w:p>
    <w:p w14:paraId="37834316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  <w:color w:val="34343C"/>
          <w:szCs w:val="28"/>
        </w:rPr>
        <w:tab/>
      </w:r>
      <w:r w:rsidRPr="00036E22">
        <w:rPr>
          <w:rFonts w:ascii="Times New Roman" w:hAnsi="Times New Roman" w:cs="Times New Roman"/>
          <w:color w:val="000000"/>
          <w:szCs w:val="28"/>
        </w:rPr>
        <w:t>2.6.3. Для принятия решения о лишении спортивного</w:t>
      </w:r>
      <w:r w:rsidRPr="00036E22">
        <w:rPr>
          <w:rFonts w:ascii="Times New Roman" w:hAnsi="Times New Roman" w:cs="Times New Roman"/>
          <w:color w:val="000000"/>
          <w:szCs w:val="28"/>
        </w:rPr>
        <w:t xml:space="preserve"> разряда Заявитель подает в Администрацию лично следующие документы:</w:t>
      </w:r>
    </w:p>
    <w:p w14:paraId="41B166A7" w14:textId="77777777" w:rsidR="00377A0E" w:rsidRPr="00036E22" w:rsidRDefault="009B4306">
      <w:pPr>
        <w:pStyle w:val="Textbody"/>
        <w:rPr>
          <w:rFonts w:ascii="Times New Roman" w:hAnsi="Times New Roman" w:cs="Times New Roman"/>
          <w:color w:val="000000"/>
          <w:szCs w:val="28"/>
        </w:rPr>
      </w:pPr>
      <w:r w:rsidRPr="00036E22">
        <w:rPr>
          <w:rFonts w:ascii="Times New Roman" w:hAnsi="Times New Roman" w:cs="Times New Roman"/>
          <w:color w:val="000000"/>
          <w:szCs w:val="28"/>
        </w:rPr>
        <w:tab/>
        <w:t xml:space="preserve">1) заявление о лишении спортивного разряда, содержащее фамилию, имя, отчество (при наличии), дату рождения спортсмена, в отношении которого подано заявление о лишении </w:t>
      </w:r>
      <w:r w:rsidRPr="00036E22">
        <w:rPr>
          <w:rFonts w:ascii="Times New Roman" w:hAnsi="Times New Roman" w:cs="Times New Roman"/>
          <w:color w:val="000000"/>
          <w:szCs w:val="28"/>
        </w:rPr>
        <w:t>спортивного разряда, дату и номер распоряжения</w:t>
      </w:r>
      <w:r w:rsidRPr="00036E22">
        <w:rPr>
          <w:rFonts w:ascii="Times New Roman" w:hAnsi="Times New Roman" w:cs="Times New Roman"/>
          <w:color w:val="000000"/>
          <w:szCs w:val="28"/>
        </w:rPr>
        <w:br/>
      </w:r>
      <w:r w:rsidRPr="00036E22">
        <w:rPr>
          <w:rFonts w:ascii="Times New Roman" w:hAnsi="Times New Roman" w:cs="Times New Roman"/>
          <w:color w:val="000000"/>
          <w:szCs w:val="28"/>
        </w:rPr>
        <w:t>о присвоении спортивного разряда; сведения, подтверждающие основания для лишения спортивного разряда;</w:t>
      </w:r>
    </w:p>
    <w:p w14:paraId="4DBBEF55" w14:textId="77777777" w:rsidR="00377A0E" w:rsidRPr="00036E22" w:rsidRDefault="009B4306">
      <w:pPr>
        <w:pStyle w:val="Textbody"/>
        <w:rPr>
          <w:rFonts w:ascii="Times New Roman" w:hAnsi="Times New Roman" w:cs="Times New Roman"/>
          <w:color w:val="000000"/>
          <w:szCs w:val="28"/>
        </w:rPr>
      </w:pPr>
      <w:r w:rsidRPr="00036E22">
        <w:rPr>
          <w:rFonts w:ascii="Times New Roman" w:hAnsi="Times New Roman" w:cs="Times New Roman"/>
          <w:color w:val="000000"/>
          <w:szCs w:val="28"/>
        </w:rPr>
        <w:tab/>
        <w:t>2) документы, подтверждающие основания для лишения спортивного разряда.</w:t>
      </w:r>
    </w:p>
    <w:p w14:paraId="3DD9617A" w14:textId="77777777" w:rsidR="00377A0E" w:rsidRPr="00036E22" w:rsidRDefault="009B4306">
      <w:pPr>
        <w:pStyle w:val="Textbody"/>
        <w:rPr>
          <w:rFonts w:ascii="Times New Roman" w:hAnsi="Times New Roman" w:cs="Times New Roman"/>
          <w:color w:val="000000"/>
          <w:szCs w:val="28"/>
        </w:rPr>
      </w:pPr>
      <w:r w:rsidRPr="00036E22">
        <w:rPr>
          <w:rFonts w:ascii="Times New Roman" w:hAnsi="Times New Roman" w:cs="Times New Roman"/>
          <w:color w:val="000000"/>
          <w:szCs w:val="28"/>
        </w:rPr>
        <w:t xml:space="preserve">Основанием для лишения </w:t>
      </w:r>
      <w:r w:rsidRPr="00036E22">
        <w:rPr>
          <w:rFonts w:ascii="Times New Roman" w:hAnsi="Times New Roman" w:cs="Times New Roman"/>
          <w:color w:val="000000"/>
          <w:szCs w:val="28"/>
        </w:rPr>
        <w:t>спортивного разряда является:</w:t>
      </w:r>
    </w:p>
    <w:p w14:paraId="577D57BE" w14:textId="77777777" w:rsidR="00377A0E" w:rsidRPr="00036E22" w:rsidRDefault="009B4306">
      <w:pPr>
        <w:pStyle w:val="Textbody"/>
        <w:rPr>
          <w:rFonts w:ascii="Times New Roman" w:hAnsi="Times New Roman" w:cs="Times New Roman"/>
          <w:color w:val="000000"/>
          <w:szCs w:val="28"/>
        </w:rPr>
      </w:pPr>
      <w:r w:rsidRPr="00036E22">
        <w:rPr>
          <w:rFonts w:ascii="Times New Roman" w:hAnsi="Times New Roman" w:cs="Times New Roman"/>
          <w:color w:val="000000"/>
          <w:szCs w:val="28"/>
        </w:rPr>
        <w:tab/>
        <w:t>1) выявление недостоверных сведений в документах для присвоения спортивного разряда;</w:t>
      </w:r>
    </w:p>
    <w:p w14:paraId="7E9BE65E" w14:textId="77777777" w:rsidR="00377A0E" w:rsidRPr="00036E22" w:rsidRDefault="009B4306">
      <w:pPr>
        <w:pStyle w:val="Textbody"/>
        <w:rPr>
          <w:rFonts w:ascii="Times New Roman" w:hAnsi="Times New Roman" w:cs="Times New Roman"/>
          <w:color w:val="000000"/>
          <w:szCs w:val="28"/>
        </w:rPr>
      </w:pPr>
      <w:r w:rsidRPr="00036E22">
        <w:rPr>
          <w:rFonts w:ascii="Times New Roman" w:hAnsi="Times New Roman" w:cs="Times New Roman"/>
          <w:color w:val="000000"/>
          <w:szCs w:val="28"/>
        </w:rPr>
        <w:tab/>
        <w:t>2) спортивная дисквалификация спортсмена за нарушение правил вида спорта, положений (регламентов) спортивных соревнований, антидопинговых п</w:t>
      </w:r>
      <w:r w:rsidRPr="00036E22">
        <w:rPr>
          <w:rFonts w:ascii="Times New Roman" w:hAnsi="Times New Roman" w:cs="Times New Roman"/>
          <w:color w:val="000000"/>
          <w:szCs w:val="28"/>
        </w:rPr>
        <w:t>равил, норма и требований, утвержденных международными спортивными организациями, общероссийскими спортивными федерациями, профессиональными спортивными лигами, иными организаторами спортивных соревнований, а также за нарушения запрета на участие в азартны</w:t>
      </w:r>
      <w:r w:rsidRPr="00036E22">
        <w:rPr>
          <w:rFonts w:ascii="Times New Roman" w:hAnsi="Times New Roman" w:cs="Times New Roman"/>
          <w:color w:val="000000"/>
          <w:szCs w:val="28"/>
        </w:rPr>
        <w:t>х играх в букмекерских конторах и тотализаторах путем заключения пари на соревнования по виду спорта, по которым спортсмен участвует в соответствующих соревнованиях, решение о которой было принято после завершения соревнований, по итогам которых спортсмену</w:t>
      </w:r>
      <w:r w:rsidRPr="00036E22">
        <w:rPr>
          <w:rFonts w:ascii="Times New Roman" w:hAnsi="Times New Roman" w:cs="Times New Roman"/>
          <w:color w:val="000000"/>
          <w:szCs w:val="28"/>
        </w:rPr>
        <w:t xml:space="preserve"> был присвоен спортивный разряд.</w:t>
      </w:r>
    </w:p>
    <w:p w14:paraId="3DE195E4" w14:textId="77777777" w:rsidR="00377A0E" w:rsidRPr="00036E22" w:rsidRDefault="00377A0E">
      <w:pPr>
        <w:pStyle w:val="Textbody"/>
        <w:rPr>
          <w:rFonts w:ascii="Times New Roman" w:hAnsi="Times New Roman" w:cs="Times New Roman"/>
          <w:color w:val="000000"/>
          <w:szCs w:val="28"/>
        </w:rPr>
      </w:pPr>
    </w:p>
    <w:p w14:paraId="12401B7B" w14:textId="77777777" w:rsidR="00377A0E" w:rsidRPr="00036E22" w:rsidRDefault="00377A0E">
      <w:pPr>
        <w:pStyle w:val="Textbody"/>
        <w:ind w:firstLine="709"/>
        <w:rPr>
          <w:rFonts w:ascii="Times New Roman" w:hAnsi="Times New Roman" w:cs="Times New Roman"/>
          <w:color w:val="000000"/>
          <w:szCs w:val="28"/>
        </w:rPr>
      </w:pPr>
    </w:p>
    <w:p w14:paraId="406AF462" w14:textId="77777777" w:rsidR="00377A0E" w:rsidRPr="00036E22" w:rsidRDefault="009B4306">
      <w:pPr>
        <w:pStyle w:val="Textbody"/>
        <w:ind w:firstLine="709"/>
        <w:rPr>
          <w:rFonts w:ascii="Times New Roman" w:hAnsi="Times New Roman" w:cs="Times New Roman"/>
          <w:color w:val="000000"/>
          <w:szCs w:val="28"/>
        </w:rPr>
      </w:pPr>
      <w:r w:rsidRPr="00036E22">
        <w:rPr>
          <w:rFonts w:ascii="Times New Roman" w:hAnsi="Times New Roman" w:cs="Times New Roman"/>
          <w:color w:val="000000"/>
          <w:szCs w:val="28"/>
        </w:rPr>
        <w:lastRenderedPageBreak/>
        <w:t>В случае если с заявлением о лишении спортивного разряда обращается представитель Заявителя, дополнительно предоставляется доверенность от имени</w:t>
      </w:r>
    </w:p>
    <w:p w14:paraId="622E1E01" w14:textId="77777777" w:rsidR="00377A0E" w:rsidRPr="00036E22" w:rsidRDefault="009B4306">
      <w:pPr>
        <w:pStyle w:val="Textbody"/>
        <w:rPr>
          <w:rFonts w:ascii="Times New Roman" w:hAnsi="Times New Roman" w:cs="Times New Roman"/>
          <w:color w:val="000000"/>
          <w:szCs w:val="28"/>
        </w:rPr>
      </w:pPr>
      <w:r w:rsidRPr="00036E22">
        <w:rPr>
          <w:rFonts w:ascii="Times New Roman" w:hAnsi="Times New Roman" w:cs="Times New Roman"/>
          <w:color w:val="000000"/>
          <w:szCs w:val="28"/>
        </w:rPr>
        <w:t>юридического лица за подписью его руководителя или иного лица, уполномоченно</w:t>
      </w:r>
      <w:r w:rsidRPr="00036E22">
        <w:rPr>
          <w:rFonts w:ascii="Times New Roman" w:hAnsi="Times New Roman" w:cs="Times New Roman"/>
          <w:color w:val="000000"/>
          <w:szCs w:val="28"/>
        </w:rPr>
        <w:t>го на это в соответствии с законом и учредительными документами, подтверждающая полномочия представителями.</w:t>
      </w:r>
    </w:p>
    <w:p w14:paraId="1E41F45E" w14:textId="77777777" w:rsidR="00377A0E" w:rsidRPr="00036E22" w:rsidRDefault="009B4306">
      <w:pPr>
        <w:pStyle w:val="Textbody"/>
        <w:rPr>
          <w:rFonts w:ascii="Times New Roman" w:hAnsi="Times New Roman" w:cs="Times New Roman"/>
          <w:color w:val="000000"/>
          <w:szCs w:val="28"/>
        </w:rPr>
      </w:pPr>
      <w:r w:rsidRPr="00036E22">
        <w:rPr>
          <w:rFonts w:ascii="Times New Roman" w:hAnsi="Times New Roman" w:cs="Times New Roman"/>
          <w:color w:val="000000"/>
          <w:szCs w:val="28"/>
        </w:rPr>
        <w:tab/>
        <w:t>2.6.4. Для принятия решения о восстановлении спортивного разряда Заявитель подает в Администрацию лично следующие документы:</w:t>
      </w:r>
    </w:p>
    <w:p w14:paraId="6348721E" w14:textId="77777777" w:rsidR="00377A0E" w:rsidRPr="00036E22" w:rsidRDefault="009B4306">
      <w:pPr>
        <w:pStyle w:val="Textbody"/>
        <w:rPr>
          <w:rFonts w:ascii="Times New Roman" w:hAnsi="Times New Roman" w:cs="Times New Roman"/>
          <w:color w:val="000000"/>
          <w:szCs w:val="28"/>
        </w:rPr>
      </w:pPr>
      <w:r w:rsidRPr="00036E22">
        <w:rPr>
          <w:rFonts w:ascii="Times New Roman" w:hAnsi="Times New Roman" w:cs="Times New Roman"/>
          <w:color w:val="000000"/>
          <w:szCs w:val="28"/>
        </w:rPr>
        <w:tab/>
        <w:t>1) заявление о восста</w:t>
      </w:r>
      <w:r w:rsidRPr="00036E22">
        <w:rPr>
          <w:rFonts w:ascii="Times New Roman" w:hAnsi="Times New Roman" w:cs="Times New Roman"/>
          <w:color w:val="000000"/>
          <w:szCs w:val="28"/>
        </w:rPr>
        <w:t>новлении спортивного разряда, содержащее:</w:t>
      </w:r>
    </w:p>
    <w:p w14:paraId="6D4EDD09" w14:textId="77777777" w:rsidR="00377A0E" w:rsidRPr="00036E22" w:rsidRDefault="009B4306">
      <w:pPr>
        <w:pStyle w:val="Textbody"/>
        <w:rPr>
          <w:rFonts w:ascii="Times New Roman" w:hAnsi="Times New Roman" w:cs="Times New Roman"/>
          <w:color w:val="000000"/>
          <w:szCs w:val="28"/>
        </w:rPr>
      </w:pPr>
      <w:r w:rsidRPr="00036E22">
        <w:rPr>
          <w:rFonts w:ascii="Times New Roman" w:hAnsi="Times New Roman" w:cs="Times New Roman"/>
          <w:color w:val="000000"/>
          <w:szCs w:val="28"/>
        </w:rPr>
        <w:tab/>
        <w:t>- фамилию, имя, отчество (при наличии), дату рождения спортсмена,</w:t>
      </w:r>
      <w:r w:rsidRPr="00036E22">
        <w:rPr>
          <w:rFonts w:ascii="Times New Roman" w:hAnsi="Times New Roman" w:cs="Times New Roman"/>
          <w:color w:val="000000"/>
          <w:szCs w:val="28"/>
        </w:rPr>
        <w:br/>
      </w:r>
      <w:r w:rsidRPr="00036E22">
        <w:rPr>
          <w:rFonts w:ascii="Times New Roman" w:hAnsi="Times New Roman" w:cs="Times New Roman"/>
          <w:color w:val="000000"/>
          <w:szCs w:val="28"/>
        </w:rPr>
        <w:t>в отношении которого подано заявление о восстановлении спортивного разряда;</w:t>
      </w:r>
    </w:p>
    <w:p w14:paraId="058290F1" w14:textId="77777777" w:rsidR="00377A0E" w:rsidRPr="00036E22" w:rsidRDefault="009B4306">
      <w:pPr>
        <w:pStyle w:val="Textbody"/>
        <w:rPr>
          <w:rFonts w:ascii="Times New Roman" w:hAnsi="Times New Roman" w:cs="Times New Roman"/>
          <w:color w:val="000000"/>
          <w:szCs w:val="28"/>
        </w:rPr>
      </w:pPr>
      <w:r w:rsidRPr="00036E22">
        <w:rPr>
          <w:rFonts w:ascii="Times New Roman" w:hAnsi="Times New Roman" w:cs="Times New Roman"/>
          <w:color w:val="000000"/>
          <w:szCs w:val="28"/>
        </w:rPr>
        <w:tab/>
        <w:t>- дату и номер приказа о лишении спортивного разряда;</w:t>
      </w:r>
    </w:p>
    <w:p w14:paraId="7CFF2BF6" w14:textId="77777777" w:rsidR="00377A0E" w:rsidRPr="00036E22" w:rsidRDefault="009B4306">
      <w:pPr>
        <w:pStyle w:val="Textbody"/>
        <w:rPr>
          <w:rFonts w:ascii="Times New Roman" w:hAnsi="Times New Roman" w:cs="Times New Roman"/>
          <w:color w:val="000000"/>
          <w:szCs w:val="28"/>
        </w:rPr>
      </w:pPr>
      <w:r w:rsidRPr="00036E22">
        <w:rPr>
          <w:rFonts w:ascii="Times New Roman" w:hAnsi="Times New Roman" w:cs="Times New Roman"/>
          <w:color w:val="000000"/>
          <w:szCs w:val="28"/>
        </w:rPr>
        <w:tab/>
        <w:t>- сведения, под</w:t>
      </w:r>
      <w:r w:rsidRPr="00036E22">
        <w:rPr>
          <w:rFonts w:ascii="Times New Roman" w:hAnsi="Times New Roman" w:cs="Times New Roman"/>
          <w:color w:val="000000"/>
          <w:szCs w:val="28"/>
        </w:rPr>
        <w:t>тверждающие основание для восстановления спортивного разряда;</w:t>
      </w:r>
    </w:p>
    <w:p w14:paraId="64468855" w14:textId="77777777" w:rsidR="00377A0E" w:rsidRPr="00036E22" w:rsidRDefault="009B4306">
      <w:pPr>
        <w:pStyle w:val="Textbody"/>
        <w:rPr>
          <w:rFonts w:ascii="Times New Roman" w:hAnsi="Times New Roman" w:cs="Times New Roman"/>
          <w:color w:val="000000"/>
          <w:szCs w:val="28"/>
        </w:rPr>
      </w:pPr>
      <w:r w:rsidRPr="00036E22">
        <w:rPr>
          <w:rFonts w:ascii="Times New Roman" w:hAnsi="Times New Roman" w:cs="Times New Roman"/>
          <w:color w:val="000000"/>
          <w:szCs w:val="28"/>
        </w:rPr>
        <w:tab/>
        <w:t>2) документы, подтверждающие основания для восстановления спортивного разряда.</w:t>
      </w:r>
    </w:p>
    <w:p w14:paraId="00E90A69" w14:textId="77777777" w:rsidR="00377A0E" w:rsidRPr="00036E22" w:rsidRDefault="009B4306">
      <w:pPr>
        <w:pStyle w:val="Textbody"/>
        <w:rPr>
          <w:rFonts w:ascii="Times New Roman" w:hAnsi="Times New Roman" w:cs="Times New Roman"/>
          <w:color w:val="000000"/>
          <w:szCs w:val="28"/>
        </w:rPr>
      </w:pPr>
      <w:r w:rsidRPr="00036E22">
        <w:rPr>
          <w:rFonts w:ascii="Times New Roman" w:hAnsi="Times New Roman" w:cs="Times New Roman"/>
          <w:color w:val="000000"/>
          <w:szCs w:val="28"/>
        </w:rPr>
        <w:tab/>
        <w:t>Основанием для восстановления спортивного разряда является окончание срока действия спортивной дисквалификации сп</w:t>
      </w:r>
      <w:r w:rsidRPr="00036E22">
        <w:rPr>
          <w:rFonts w:ascii="Times New Roman" w:hAnsi="Times New Roman" w:cs="Times New Roman"/>
          <w:color w:val="000000"/>
          <w:szCs w:val="28"/>
        </w:rPr>
        <w:t>ортсмена.</w:t>
      </w:r>
    </w:p>
    <w:p w14:paraId="07411658" w14:textId="77777777" w:rsidR="00377A0E" w:rsidRPr="00036E22" w:rsidRDefault="00377A0E">
      <w:pPr>
        <w:pStyle w:val="Textbody"/>
        <w:rPr>
          <w:rFonts w:ascii="Times New Roman" w:hAnsi="Times New Roman" w:cs="Times New Roman"/>
          <w:color w:val="000000"/>
          <w:szCs w:val="28"/>
        </w:rPr>
      </w:pPr>
    </w:p>
    <w:p w14:paraId="6702EA49" w14:textId="77777777" w:rsidR="00377A0E" w:rsidRPr="00036E22" w:rsidRDefault="009B4306">
      <w:pPr>
        <w:pStyle w:val="Textbody"/>
        <w:rPr>
          <w:rFonts w:ascii="Times New Roman" w:hAnsi="Times New Roman" w:cs="Times New Roman"/>
          <w:color w:val="000000"/>
          <w:szCs w:val="28"/>
        </w:rPr>
      </w:pPr>
      <w:r w:rsidRPr="00036E22">
        <w:rPr>
          <w:rFonts w:ascii="Times New Roman" w:hAnsi="Times New Roman" w:cs="Times New Roman"/>
          <w:color w:val="000000"/>
          <w:szCs w:val="28"/>
        </w:rPr>
        <w:tab/>
        <w:t>В случае если с заявлением о восстановлении спортивного разряда обращается представитель Заявителя юридического лица, дополнительно предоставляется доверенность от имени юридического лица за подписью его руководителя или иного лица, уполномочен</w:t>
      </w:r>
      <w:r w:rsidRPr="00036E22">
        <w:rPr>
          <w:rFonts w:ascii="Times New Roman" w:hAnsi="Times New Roman" w:cs="Times New Roman"/>
          <w:color w:val="000000"/>
          <w:szCs w:val="28"/>
        </w:rPr>
        <w:t>ного на это в соответствии с законом и учредительными документами, подтверждающая полномочия представителя. В случае если</w:t>
      </w:r>
      <w:r w:rsidRPr="00036E22">
        <w:rPr>
          <w:rFonts w:ascii="Times New Roman" w:hAnsi="Times New Roman" w:cs="Times New Roman"/>
          <w:color w:val="000000"/>
          <w:szCs w:val="28"/>
        </w:rPr>
        <w:br/>
      </w:r>
      <w:r w:rsidRPr="00036E22">
        <w:rPr>
          <w:rFonts w:ascii="Times New Roman" w:hAnsi="Times New Roman" w:cs="Times New Roman"/>
          <w:color w:val="000000"/>
          <w:szCs w:val="28"/>
        </w:rPr>
        <w:t>с заявлением о восстановлении спортивного разряда обращается представитель Заявителя физического лица, дополнительно предоставляется н</w:t>
      </w:r>
      <w:r w:rsidRPr="00036E22">
        <w:rPr>
          <w:rFonts w:ascii="Times New Roman" w:hAnsi="Times New Roman" w:cs="Times New Roman"/>
          <w:color w:val="000000"/>
          <w:szCs w:val="28"/>
        </w:rPr>
        <w:t>отариально удостоверенная доверенность либо доверенность, приравненная в соответствии</w:t>
      </w:r>
      <w:r w:rsidRPr="00036E22">
        <w:rPr>
          <w:rFonts w:ascii="Times New Roman" w:hAnsi="Times New Roman" w:cs="Times New Roman"/>
          <w:color w:val="000000"/>
          <w:szCs w:val="28"/>
        </w:rPr>
        <w:br/>
      </w:r>
      <w:r w:rsidRPr="00036E22">
        <w:rPr>
          <w:rFonts w:ascii="Times New Roman" w:hAnsi="Times New Roman" w:cs="Times New Roman"/>
          <w:color w:val="000000"/>
          <w:szCs w:val="28"/>
        </w:rPr>
        <w:t>со статьей 185.1 Гражданского кодекса Российской федерации к нотариально удостоверенной доверенности, подтверждающая полномочия представителя.</w:t>
      </w:r>
    </w:p>
    <w:p w14:paraId="75E2E053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2.6.5. Обязанность по пред</w:t>
      </w:r>
      <w:r w:rsidRPr="00036E22">
        <w:rPr>
          <w:rFonts w:ascii="Times New Roman" w:hAnsi="Times New Roman" w:cs="Times New Roman"/>
        </w:rPr>
        <w:t>оставлению документов, указанных в подпунктах 2.6.1. - 2.6.4. пункта 2.6. раздела 2 Административного регламента возложена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на Заявителя.</w:t>
      </w:r>
    </w:p>
    <w:p w14:paraId="1BC4C498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2.6.6. Документы, необходимые для предоставления муниципальной услуги, предоставляются в двух экземплярах, один из кот</w:t>
      </w:r>
      <w:r w:rsidRPr="00036E22">
        <w:rPr>
          <w:rFonts w:ascii="Times New Roman" w:hAnsi="Times New Roman" w:cs="Times New Roman"/>
        </w:rPr>
        <w:t>орых должен быть подлинником. Подлинник документа предоставляется только для просмотра в начале предоставления муниципальной услуги с обязательным возвратом заявителю. Допускается предоставление нотариально заверенной копии документа.</w:t>
      </w:r>
      <w:r w:rsidRPr="00036E22">
        <w:rPr>
          <w:rFonts w:ascii="Times New Roman" w:hAnsi="Times New Roman" w:cs="Times New Roman"/>
          <w:color w:val="FF0000"/>
        </w:rPr>
        <w:t xml:space="preserve"> </w:t>
      </w:r>
      <w:r w:rsidRPr="00036E22">
        <w:rPr>
          <w:rFonts w:ascii="Times New Roman" w:hAnsi="Times New Roman" w:cs="Times New Roman"/>
        </w:rPr>
        <w:t xml:space="preserve">Формы документов для </w:t>
      </w:r>
      <w:r w:rsidRPr="00036E22">
        <w:rPr>
          <w:rFonts w:ascii="Times New Roman" w:hAnsi="Times New Roman" w:cs="Times New Roman"/>
        </w:rPr>
        <w:t>заполнения могут быть получены заявителем при личном обращении в Администрацию или в электронной форме.</w:t>
      </w:r>
    </w:p>
    <w:p w14:paraId="66B6B92F" w14:textId="77777777" w:rsidR="00377A0E" w:rsidRPr="00036E22" w:rsidRDefault="00377A0E">
      <w:pPr>
        <w:pStyle w:val="Standard"/>
        <w:ind w:firstLine="709"/>
        <w:jc w:val="both"/>
        <w:rPr>
          <w:rFonts w:ascii="Times New Roman" w:hAnsi="Times New Roman" w:cs="Times New Roman"/>
        </w:rPr>
      </w:pPr>
    </w:p>
    <w:p w14:paraId="0AEB223C" w14:textId="77777777" w:rsidR="00377A0E" w:rsidRPr="00036E22" w:rsidRDefault="009B4306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В случае подачи документов для присвоения спортивного разряда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в электронной форме документы не возвращаются.</w:t>
      </w:r>
    </w:p>
    <w:p w14:paraId="798D095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32AB917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7AF853A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23AEFEB3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2.7. Исчерпывающий перечень документов,</w:t>
      </w:r>
      <w:r w:rsidRPr="00036E22">
        <w:rPr>
          <w:rFonts w:ascii="Times New Roman" w:hAnsi="Times New Roman" w:cs="Times New Roman"/>
          <w:b/>
          <w:bCs/>
        </w:rPr>
        <w:t xml:space="preserve"> необходимых, в соответствии с </w:t>
      </w:r>
      <w:r w:rsidRPr="00036E22">
        <w:rPr>
          <w:rFonts w:ascii="Times New Roman" w:hAnsi="Times New Roman" w:cs="Times New Roman"/>
          <w:b/>
          <w:bCs/>
        </w:rPr>
        <w:lastRenderedPageBreak/>
        <w:t>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</w:t>
      </w:r>
      <w:r w:rsidRPr="00036E22">
        <w:rPr>
          <w:rFonts w:ascii="Times New Roman" w:hAnsi="Times New Roman" w:cs="Times New Roman"/>
          <w:b/>
          <w:bCs/>
        </w:rPr>
        <w:t>и, и которые заявитель вправе представить, а также способы их получения заявителями, в том числе в электронной форме, порядок их представления.</w:t>
      </w:r>
    </w:p>
    <w:p w14:paraId="0B6DCD6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0E6DC0FD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         2.7.1. Для предоставления муниципальной услуги документы, которые находятся в распоряжении государстве</w:t>
      </w:r>
      <w:r w:rsidRPr="00036E22">
        <w:rPr>
          <w:rFonts w:ascii="Times New Roman" w:hAnsi="Times New Roman" w:cs="Times New Roman"/>
        </w:rPr>
        <w:t>нных органов, органов местного самоуправления и иных органов, участвующих в предоставлении муниципальной услуги, не требуются.</w:t>
      </w:r>
    </w:p>
    <w:p w14:paraId="239151D9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2.7.2. Администрация не вправе требовать от заявителя:</w:t>
      </w:r>
    </w:p>
    <w:p w14:paraId="18FDC48E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1) представления документов и информации или осуществления </w:t>
      </w:r>
      <w:r w:rsidRPr="00036E22">
        <w:rPr>
          <w:rFonts w:ascii="Times New Roman" w:hAnsi="Times New Roman" w:cs="Times New Roman"/>
        </w:rPr>
        <w:t>действий, представление или осуществление которых не предусмотрено нормативными правовыми актами, регулирующими отношения, возникающие в связи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с предоставлением муниципальной услуги;</w:t>
      </w:r>
    </w:p>
    <w:p w14:paraId="5A6A437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 представления документов и информации, которые в соответствии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с норма</w:t>
      </w:r>
      <w:r w:rsidRPr="00036E22">
        <w:rPr>
          <w:rFonts w:ascii="Times New Roman" w:hAnsi="Times New Roman" w:cs="Times New Roman"/>
        </w:rPr>
        <w:t>тивными правовыми актами Российской Федерации, нормативными правовыми актами Донецкой Народной Республики и муниципальными правовыми актами находятся в распоряжении Администрации, государственных органов, иных органов местного самоуправления и (или) подвед</w:t>
      </w:r>
      <w:r w:rsidRPr="00036E22">
        <w:rPr>
          <w:rFonts w:ascii="Times New Roman" w:hAnsi="Times New Roman" w:cs="Times New Roman"/>
        </w:rPr>
        <w:t>омственных государственным органам и органам местного самоуправления организаций, участвующих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в предоставлении государственных или муниципальных услуг, за исключением документов, указанных в части 6 статьи 7 Федерального закона № 210-ФЗ;</w:t>
      </w:r>
    </w:p>
    <w:p w14:paraId="39AA274F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3) представления </w:t>
      </w:r>
      <w:r w:rsidRPr="00036E22">
        <w:rPr>
          <w:rFonts w:ascii="Times New Roman" w:hAnsi="Times New Roman" w:cs="Times New Roman"/>
        </w:rPr>
        <w:t>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в предоставлении муниципальной услуги, за исключением случаев, преду</w:t>
      </w:r>
      <w:r w:rsidRPr="00036E22">
        <w:rPr>
          <w:rFonts w:ascii="Times New Roman" w:hAnsi="Times New Roman" w:cs="Times New Roman"/>
        </w:rPr>
        <w:t>смотренных пунктом 4 части 1 статьи 7 Федерального закона № 210-ФЗ.</w:t>
      </w:r>
    </w:p>
    <w:p w14:paraId="4FB2D2B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1A49DE11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14:paraId="1ED8FF2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05C05D5F" w14:textId="77777777" w:rsidR="00377A0E" w:rsidRPr="00036E22" w:rsidRDefault="009B4306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2.8.1. Основания для отказа в приеме документов необходимых для</w:t>
      </w:r>
      <w:r w:rsidRPr="00036E22">
        <w:rPr>
          <w:rFonts w:ascii="Times New Roman" w:hAnsi="Times New Roman" w:cs="Times New Roman"/>
        </w:rPr>
        <w:t xml:space="preserve"> предоставления муниципальной услуги:</w:t>
      </w:r>
    </w:p>
    <w:p w14:paraId="3FCACAD2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наличие в представлении и прилагаемых к представлению документах исправлений, подчисток, либо приписок, зачеркнутых слов;</w:t>
      </w:r>
    </w:p>
    <w:p w14:paraId="61D3B4CD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документы содержат повреждения, наличие которых не позволяет в полном объеме использоват</w:t>
      </w:r>
      <w:r w:rsidRPr="00036E22">
        <w:rPr>
          <w:rFonts w:ascii="Times New Roman" w:hAnsi="Times New Roman" w:cs="Times New Roman"/>
        </w:rPr>
        <w:t>ь информацию и сведения, содержащиеся в документах, для предоставления муниципальной услуги;</w:t>
      </w:r>
    </w:p>
    <w:p w14:paraId="11CC0680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 представленные документы утратили силу или являются недействительными на момент обращения;</w:t>
      </w:r>
    </w:p>
    <w:p w14:paraId="5B2210CC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4) подача документов, не соответствующих требованиям, предусмотренн</w:t>
      </w:r>
      <w:r w:rsidRPr="00036E22">
        <w:rPr>
          <w:rFonts w:ascii="Times New Roman" w:hAnsi="Times New Roman" w:cs="Times New Roman"/>
        </w:rPr>
        <w:t xml:space="preserve">ых </w:t>
      </w:r>
      <w:r w:rsidRPr="00036E22">
        <w:rPr>
          <w:rFonts w:ascii="Times New Roman" w:hAnsi="Times New Roman" w:cs="Times New Roman"/>
        </w:rPr>
        <w:t>Положением о Единой всероссийской спортивной классификации,</w:t>
      </w:r>
      <w:r w:rsidRPr="00036E22">
        <w:rPr>
          <w:rFonts w:ascii="Times New Roman" w:hAnsi="Times New Roman" w:cs="Times New Roman"/>
        </w:rPr>
        <w:t xml:space="preserve"> </w:t>
      </w:r>
      <w:r w:rsidRPr="00036E22">
        <w:rPr>
          <w:rFonts w:ascii="Times New Roman" w:hAnsi="Times New Roman" w:cs="Times New Roman"/>
        </w:rPr>
        <w:t>утвержденным приказом Министерства спорта Российской Федерации от 03.03.2025 № 173</w:t>
      </w:r>
      <w:r w:rsidRPr="00036E22">
        <w:rPr>
          <w:rFonts w:ascii="Times New Roman" w:hAnsi="Times New Roman" w:cs="Times New Roman"/>
        </w:rPr>
        <w:t>.</w:t>
      </w:r>
    </w:p>
    <w:p w14:paraId="44EB5A12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lastRenderedPageBreak/>
        <w:tab/>
        <w:t>2.8.2. Отказ в приеме документов, необходимых для предоставления муниципальной услуги, не препятствует повто</w:t>
      </w:r>
      <w:r w:rsidRPr="00036E22">
        <w:rPr>
          <w:rFonts w:ascii="Times New Roman" w:hAnsi="Times New Roman" w:cs="Times New Roman"/>
        </w:rPr>
        <w:t>рному обращению заявителя за предоставлением муниципальной услуги.</w:t>
      </w:r>
    </w:p>
    <w:p w14:paraId="13EB36F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41A84DB7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2.9. Исчерпывающий перечень оснований для приостановления или отказа в предоставлении муниципальной услуги</w:t>
      </w:r>
    </w:p>
    <w:p w14:paraId="70BA30D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31F1376C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         2.9.1. Основанием для отказа в предоставлении муниципальной услуги явля</w:t>
      </w:r>
      <w:r w:rsidRPr="00036E22">
        <w:rPr>
          <w:rFonts w:ascii="Times New Roman" w:hAnsi="Times New Roman" w:cs="Times New Roman"/>
        </w:rPr>
        <w:t>ется:</w:t>
      </w:r>
    </w:p>
    <w:p w14:paraId="0DE7F970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 несоответствие результата спортсмена, указанного в документах для присвоения спортивного разряда, утвержденным Министерством спорта Российской Федерации нормам, требованиям и условиям их выполнения;</w:t>
      </w:r>
    </w:p>
    <w:p w14:paraId="1758F0F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спортивная дисквалификация спортсмена;</w:t>
      </w:r>
    </w:p>
    <w:p w14:paraId="4A200A5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3) </w:t>
      </w:r>
      <w:r w:rsidRPr="00036E22">
        <w:rPr>
          <w:rFonts w:ascii="Times New Roman" w:hAnsi="Times New Roman" w:cs="Times New Roman"/>
        </w:rPr>
        <w:t>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</w:t>
      </w:r>
    </w:p>
    <w:p w14:paraId="4A38AB2E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4) наличие решения </w:t>
      </w:r>
      <w:r w:rsidRPr="00036E22">
        <w:rPr>
          <w:rFonts w:ascii="Times New Roman" w:hAnsi="Times New Roman" w:cs="Times New Roman"/>
        </w:rPr>
        <w:t>соответствующей антидопинговой организации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о нарушении спортсменом антидопинговых правил, принятого по результатам допинг-контроля, проведенного в рамках соревнований на котором спортсмен выполнил норму, требования и условия их выполнения.</w:t>
      </w:r>
    </w:p>
    <w:p w14:paraId="7B0BD0CF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2.9.2. Отказ в </w:t>
      </w:r>
      <w:r w:rsidRPr="00036E22">
        <w:rPr>
          <w:rFonts w:ascii="Times New Roman" w:hAnsi="Times New Roman" w:cs="Times New Roman"/>
        </w:rPr>
        <w:t>предоставлении муниципальной услуги не препятствует повторному обращению за предоставлением муниципальной услуги.</w:t>
      </w:r>
    </w:p>
    <w:p w14:paraId="0F5691E2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2.9.3. Оснований для приостановления предоставления муниципальной услуги не предусмотрено.</w:t>
      </w:r>
    </w:p>
    <w:p w14:paraId="0727482C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2.10. Размер платы, взимаемой с заявителя при пред</w:t>
      </w:r>
      <w:r w:rsidRPr="00036E22">
        <w:rPr>
          <w:rFonts w:ascii="Times New Roman" w:hAnsi="Times New Roman" w:cs="Times New Roman"/>
          <w:b/>
          <w:bCs/>
        </w:rPr>
        <w:t>оставлении муниципальной услуги, и способы ее взимания.</w:t>
      </w:r>
    </w:p>
    <w:p w14:paraId="090874E3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bCs/>
        </w:rPr>
      </w:pPr>
    </w:p>
    <w:p w14:paraId="2478E515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2.10.1. Предоставление муниципальной услуги во всех ее вариантах осуществляется без взимания платы.</w:t>
      </w:r>
    </w:p>
    <w:p w14:paraId="4CF92E7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0E77A0C3" w14:textId="77777777" w:rsidR="00377A0E" w:rsidRPr="00036E22" w:rsidRDefault="009B4306">
      <w:pPr>
        <w:pStyle w:val="Standard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  <w:b/>
          <w:bCs/>
        </w:rPr>
        <w:t xml:space="preserve">2.11. Максимальный срок ожидания в очереди при подаче запроса о предоставлении </w:t>
      </w:r>
      <w:r w:rsidRPr="00036E22">
        <w:rPr>
          <w:rFonts w:ascii="Times New Roman" w:hAnsi="Times New Roman" w:cs="Times New Roman"/>
          <w:b/>
          <w:bCs/>
        </w:rPr>
        <w:t>муниципальной услуги и при получении результата предоставления муниципальной услуги.</w:t>
      </w:r>
    </w:p>
    <w:p w14:paraId="1E5F080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3EC47878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2.11.1. Время ожидания заявителя в очереди при подаче представления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 xml:space="preserve">о предоставлении муниципальной услуги и при получении результата предоставления муниципальной услуги </w:t>
      </w:r>
      <w:r w:rsidRPr="00036E22">
        <w:rPr>
          <w:rFonts w:ascii="Times New Roman" w:hAnsi="Times New Roman" w:cs="Times New Roman"/>
        </w:rPr>
        <w:t>не должно превышать 15 минут.</w:t>
      </w:r>
    </w:p>
    <w:p w14:paraId="124E71B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666CE59F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2.12. Срок регистрации запроса заявителя о предоставлении муниципальной услуги.</w:t>
      </w:r>
    </w:p>
    <w:p w14:paraId="7AB1FFCA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bCs/>
        </w:rPr>
      </w:pPr>
    </w:p>
    <w:p w14:paraId="19AEF254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2.12.1. Регистрация представления о предоставлении муниципальной услуги во всех ее вариантах осуществляется не позднее одного рабочего дня, сле</w:t>
      </w:r>
      <w:r w:rsidRPr="00036E22">
        <w:rPr>
          <w:rFonts w:ascii="Times New Roman" w:hAnsi="Times New Roman" w:cs="Times New Roman"/>
        </w:rPr>
        <w:t>дующего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за днем его получения.</w:t>
      </w:r>
    </w:p>
    <w:p w14:paraId="6793436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178E8E4F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 xml:space="preserve">2.13. Требование к помещениям, в которых предоставляется муниципальная </w:t>
      </w:r>
      <w:r w:rsidRPr="00036E22">
        <w:rPr>
          <w:rFonts w:ascii="Times New Roman" w:hAnsi="Times New Roman" w:cs="Times New Roman"/>
          <w:b/>
          <w:bCs/>
        </w:rPr>
        <w:lastRenderedPageBreak/>
        <w:t>услуга.</w:t>
      </w:r>
    </w:p>
    <w:p w14:paraId="52F61AC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466E3955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2.13.1. Вход в здание, в котором расположен уполномоченный орган, должен быть оборудован для свободного доступа заявителей/представителей заяви</w:t>
      </w:r>
      <w:r w:rsidRPr="00036E22">
        <w:rPr>
          <w:rFonts w:ascii="Times New Roman" w:hAnsi="Times New Roman" w:cs="Times New Roman"/>
        </w:rPr>
        <w:t>теля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в помещение, а также пандусом для беспрепятственного передвижения инвалидной коляски. В помещениях, в которых предоставляется услуга (далее – помещение) предусматривается оборудование доступных мест общественного пользования (туалетов).</w:t>
      </w:r>
    </w:p>
    <w:p w14:paraId="0D9A4115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2.13.2. Рабоч</w:t>
      </w:r>
      <w:r w:rsidRPr="00036E22">
        <w:rPr>
          <w:rFonts w:ascii="Times New Roman" w:hAnsi="Times New Roman" w:cs="Times New Roman"/>
        </w:rPr>
        <w:t>ее место должностного лица уполномоченного органа, осуществляющего предоставление муниципальной услуги для непосредственного взаимодействия с заявителями/представителем заявителя, должно быть организовано в виде кабинета.</w:t>
      </w:r>
    </w:p>
    <w:p w14:paraId="71BF75E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Кабинет приема заявителей/предста</w:t>
      </w:r>
      <w:r w:rsidRPr="00036E22">
        <w:rPr>
          <w:rFonts w:ascii="Times New Roman" w:hAnsi="Times New Roman" w:cs="Times New Roman"/>
        </w:rPr>
        <w:t>вителей заявителя должен быть оборудован информационной табличкой с указанием номера кабинета, фамилии, имени, отчества и должности специалиста, осуществляющего предоставление Муниципальной услуги. Рабочее место должностного лица должно быть оборудовано пе</w:t>
      </w:r>
      <w:r w:rsidRPr="00036E22">
        <w:rPr>
          <w:rFonts w:ascii="Times New Roman" w:hAnsi="Times New Roman" w:cs="Times New Roman"/>
        </w:rPr>
        <w:t>рсональным компьютером с возможностью доступа к необходимым информационным базам данных.</w:t>
      </w:r>
    </w:p>
    <w:p w14:paraId="591A1BDE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2.13.3. Места ожидания должны соответствовать комфортным условиям для заявителей/представителей заявителя и оптимальным условиям работы должностных лиц уполномоченног</w:t>
      </w:r>
      <w:r w:rsidRPr="00036E22">
        <w:rPr>
          <w:rFonts w:ascii="Times New Roman" w:hAnsi="Times New Roman" w:cs="Times New Roman"/>
        </w:rPr>
        <w:t>о органа.</w:t>
      </w:r>
    </w:p>
    <w:p w14:paraId="59ABF97A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Для ожидания приема получателям Муниципальной услуги отведены сидячие места. Места для заполнения документов оборудуются стульями и столами, обеспечиваются канцелярскими принадлежностями.</w:t>
      </w:r>
    </w:p>
    <w:p w14:paraId="358E9164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Место для информирования, предназначенное для ознакомлен</w:t>
      </w:r>
      <w:r w:rsidRPr="00036E22">
        <w:rPr>
          <w:rFonts w:ascii="Times New Roman" w:hAnsi="Times New Roman" w:cs="Times New Roman"/>
        </w:rPr>
        <w:t>ия заявителей/представителей заявителя с информационными материалами, располагается в зале ожидания и оснащается информационными стендами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с размещаемой на них визуально-текстовой информацией, обновляемой по мере изменения законодательства, регулирующего во</w:t>
      </w:r>
      <w:r w:rsidRPr="00036E22">
        <w:rPr>
          <w:rFonts w:ascii="Times New Roman" w:hAnsi="Times New Roman" w:cs="Times New Roman"/>
        </w:rPr>
        <w:t>просы предоставления муниципальной услуги.</w:t>
      </w:r>
    </w:p>
    <w:p w14:paraId="396C7B8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11CBA77D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2.14. Показатели доступности и качества муниципальной услуги.</w:t>
      </w:r>
    </w:p>
    <w:p w14:paraId="4CE517C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0BCE6EC3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2.14.1. Показателями доступности предоставления муниципальной услуги являются:</w:t>
      </w:r>
    </w:p>
    <w:p w14:paraId="097BE22B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транспортная доступность к месту предоставления муниципальной усл</w:t>
      </w:r>
      <w:r w:rsidRPr="00036E22">
        <w:rPr>
          <w:rFonts w:ascii="Times New Roman" w:hAnsi="Times New Roman" w:cs="Times New Roman"/>
        </w:rPr>
        <w:t>уги;</w:t>
      </w:r>
    </w:p>
    <w:p w14:paraId="70A04F5B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при предоставлении муниципальной услуги количество взаимодействий заявителя с должностными лицами Администрации, ответственными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за предоставление муниципальной услуги, не более 3-х раз, продолжительность каждого обращения не превышает 15 минут;</w:t>
      </w:r>
    </w:p>
    <w:p w14:paraId="511137B0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</w:t>
      </w:r>
      <w:r w:rsidRPr="00036E22">
        <w:rPr>
          <w:rFonts w:ascii="Times New Roman" w:hAnsi="Times New Roman" w:cs="Times New Roman"/>
        </w:rPr>
        <w:t>) возможность получения сведений о ходе предоставления муниципальной услуги посредством электронной почты, а также по справочным телефонам Администрации, а также личного посещения Администрации, в установленное графиком работы время;</w:t>
      </w:r>
    </w:p>
    <w:p w14:paraId="1C924EDB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4) обеспечение возмож</w:t>
      </w:r>
      <w:r w:rsidRPr="00036E22">
        <w:rPr>
          <w:rFonts w:ascii="Times New Roman" w:hAnsi="Times New Roman" w:cs="Times New Roman"/>
        </w:rPr>
        <w:t>ности направления запроса в Администрацию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lastRenderedPageBreak/>
        <w:t>по электронной почте.</w:t>
      </w:r>
    </w:p>
    <w:p w14:paraId="33E7DAF6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2.14.2. Качество предоставления муниципальной услуги характеризуется предоставлением муниципальной услуги в соответствии со стандартом предоставления муниципальной услуги, а также отсутствием</w:t>
      </w:r>
      <w:r w:rsidRPr="00036E22">
        <w:rPr>
          <w:rFonts w:ascii="Times New Roman" w:hAnsi="Times New Roman" w:cs="Times New Roman"/>
        </w:rPr>
        <w:t>:</w:t>
      </w:r>
    </w:p>
    <w:p w14:paraId="60C7DA12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 безосновательных отказов в приеме представлений о предоставлении муниципальной услуги от заявителей и в предоставлении муниципальной услуги;</w:t>
      </w:r>
    </w:p>
    <w:p w14:paraId="6E05C20C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нарушений сроков предоставления муниципальной услуги;</w:t>
      </w:r>
    </w:p>
    <w:p w14:paraId="6DF23A92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 очередей при приеме представления о предоставле</w:t>
      </w:r>
      <w:r w:rsidRPr="00036E22">
        <w:rPr>
          <w:rFonts w:ascii="Times New Roman" w:hAnsi="Times New Roman" w:cs="Times New Roman"/>
        </w:rPr>
        <w:t>нии муниципальной услуги от заявителей и выдаче результатов предоставления муниципальной услуги;</w:t>
      </w:r>
    </w:p>
    <w:p w14:paraId="00BDE8C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4) некомпетентности специалистов;</w:t>
      </w:r>
    </w:p>
    <w:p w14:paraId="1096F56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5) жалоб на действия (бездействие) либо некорректное, невнимательное отношение к заявителям специалистов, </w:t>
      </w:r>
      <w:r w:rsidRPr="00036E22">
        <w:rPr>
          <w:rFonts w:ascii="Times New Roman" w:hAnsi="Times New Roman" w:cs="Times New Roman"/>
        </w:rPr>
        <w:t>осуществляющих предоставление муниципальной услуги.</w:t>
      </w:r>
    </w:p>
    <w:p w14:paraId="0A5045B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449004D1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2.15. Иные требования к предоставлению муниципальной услуги.</w:t>
      </w:r>
    </w:p>
    <w:p w14:paraId="64159B01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bCs/>
        </w:rPr>
      </w:pPr>
    </w:p>
    <w:p w14:paraId="2BE86C0D" w14:textId="77777777" w:rsidR="00377A0E" w:rsidRPr="00036E22" w:rsidRDefault="009B4306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2.15.1. Иные требования к предоставлению муниципальной услуги во всех ее вариантах не устанавливаются.</w:t>
      </w:r>
    </w:p>
    <w:p w14:paraId="0E85FDC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4565609B" w14:textId="77777777" w:rsidR="00377A0E" w:rsidRPr="00036E22" w:rsidRDefault="009B4306">
      <w:pPr>
        <w:pStyle w:val="Standard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  <w:b/>
          <w:bCs/>
        </w:rPr>
        <w:t>3. Состав, последовательность и срок</w:t>
      </w:r>
      <w:r w:rsidRPr="00036E22">
        <w:rPr>
          <w:rFonts w:ascii="Times New Roman" w:hAnsi="Times New Roman" w:cs="Times New Roman"/>
          <w:b/>
          <w:bCs/>
        </w:rPr>
        <w:t>и выполнения административных процедур.</w:t>
      </w:r>
    </w:p>
    <w:p w14:paraId="5D3805A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493EC937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ab/>
        <w:t>3.1. Исчерпывающий перечень административных процедур при предоставлении муниципальной услуги.</w:t>
      </w:r>
    </w:p>
    <w:p w14:paraId="08BA1721" w14:textId="77777777" w:rsidR="00377A0E" w:rsidRPr="00036E22" w:rsidRDefault="00377A0E">
      <w:pPr>
        <w:pStyle w:val="Standard"/>
        <w:rPr>
          <w:rFonts w:ascii="Times New Roman" w:hAnsi="Times New Roman" w:cs="Times New Roman"/>
        </w:rPr>
      </w:pPr>
    </w:p>
    <w:p w14:paraId="6615FFCA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Предоставление муниципальной услуги включает в себя следующие административные процедуры:</w:t>
      </w:r>
    </w:p>
    <w:p w14:paraId="7502C810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 прием и регистрация док</w:t>
      </w:r>
      <w:r w:rsidRPr="00036E22">
        <w:rPr>
          <w:rFonts w:ascii="Times New Roman" w:hAnsi="Times New Roman" w:cs="Times New Roman"/>
        </w:rPr>
        <w:t>ументов для предоставления Муниципальной услуги;</w:t>
      </w:r>
    </w:p>
    <w:p w14:paraId="06C20C4C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рассмотрение представленных документов;</w:t>
      </w:r>
    </w:p>
    <w:p w14:paraId="5D5E6419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 принятие решения о предоставлении (об отказе в предоставлении) муниципальной услуги;</w:t>
      </w:r>
    </w:p>
    <w:p w14:paraId="0932FE88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4) выдача или направление заявителю результата предоставления муниципальн</w:t>
      </w:r>
      <w:r w:rsidRPr="00036E22">
        <w:rPr>
          <w:rFonts w:ascii="Times New Roman" w:hAnsi="Times New Roman" w:cs="Times New Roman"/>
        </w:rPr>
        <w:t>ой услуги.</w:t>
      </w:r>
    </w:p>
    <w:p w14:paraId="045B6D0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4272027A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3.2. Прием и регистрация представления (ходатайства, заявления) и документов, обязательных к предоставлению.</w:t>
      </w:r>
    </w:p>
    <w:p w14:paraId="2AD5DBDC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bCs/>
        </w:rPr>
      </w:pPr>
    </w:p>
    <w:p w14:paraId="69606315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3.2.1. Основанием для начала административной процедуры является поступление в Администрацию соответствующего представления (ходатайс</w:t>
      </w:r>
      <w:r w:rsidRPr="00036E22">
        <w:rPr>
          <w:rFonts w:ascii="Times New Roman" w:hAnsi="Times New Roman" w:cs="Times New Roman"/>
        </w:rPr>
        <w:t>тва, заявления). Представление (ходатайства, заявления) предоставляется заявителем (представителем заявителя) в уполномоченный орган нарочно, посредством почтовой связи или с использованием электронной почты.</w:t>
      </w:r>
    </w:p>
    <w:p w14:paraId="31C6068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Специалист уполномоченного органа, ответственн</w:t>
      </w:r>
      <w:r w:rsidRPr="00036E22">
        <w:rPr>
          <w:rFonts w:ascii="Times New Roman" w:hAnsi="Times New Roman" w:cs="Times New Roman"/>
        </w:rPr>
        <w:t xml:space="preserve">ый за прием и регистрацию документов, производит прием представления (ходатайства, заявления), согласно </w:t>
      </w:r>
      <w:r w:rsidRPr="00036E22">
        <w:rPr>
          <w:rFonts w:ascii="Times New Roman" w:hAnsi="Times New Roman" w:cs="Times New Roman"/>
        </w:rPr>
        <w:lastRenderedPageBreak/>
        <w:t xml:space="preserve">установленной форме </w:t>
      </w:r>
      <w:r w:rsidRPr="00036E22">
        <w:rPr>
          <w:rFonts w:ascii="Times New Roman" w:hAnsi="Times New Roman" w:cs="Times New Roman"/>
          <w:color w:val="111111"/>
        </w:rPr>
        <w:t>(Приложения № № 9,12</w:t>
      </w:r>
      <w:r w:rsidRPr="00036E22">
        <w:rPr>
          <w:rFonts w:ascii="Times New Roman" w:hAnsi="Times New Roman" w:cs="Times New Roman"/>
        </w:rPr>
        <w:t xml:space="preserve"> к административному регламенту),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 xml:space="preserve">и приложенных к нему документов лично от заявителя или его </w:t>
      </w:r>
      <w:r w:rsidRPr="00036E22">
        <w:rPr>
          <w:rFonts w:ascii="Times New Roman" w:hAnsi="Times New Roman" w:cs="Times New Roman"/>
        </w:rPr>
        <w:t>уполномоченного представителя. В случае предоставления представления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заявителя, осуществляется проверка со</w:t>
      </w:r>
      <w:r w:rsidRPr="00036E22">
        <w:rPr>
          <w:rFonts w:ascii="Times New Roman" w:hAnsi="Times New Roman" w:cs="Times New Roman"/>
        </w:rPr>
        <w:t>ответствия сведений, указанных в представлении (ходатайстве, заявлении), представленным документам, полнота и правильность оформления представления.</w:t>
      </w:r>
    </w:p>
    <w:p w14:paraId="14F44F98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Лицо, имеющее право действовать без доверенности от имени юридического лица, предъявляет документ, удостов</w:t>
      </w:r>
      <w:r w:rsidRPr="00036E22">
        <w:rPr>
          <w:rFonts w:ascii="Times New Roman" w:hAnsi="Times New Roman" w:cs="Times New Roman"/>
        </w:rPr>
        <w:t>еряющий его личность, и сообщает реквизиты свидетельства о государственной регистрации юридического лица (листа записи Единого государственного реестра юридических лиц), а представитель юридического лица предъявляет также документ, подтверждающий его полно</w:t>
      </w:r>
      <w:r w:rsidRPr="00036E22">
        <w:rPr>
          <w:rFonts w:ascii="Times New Roman" w:hAnsi="Times New Roman" w:cs="Times New Roman"/>
        </w:rPr>
        <w:t>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14:paraId="7B9E2DB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В ходе приема представления (ходатайства, заявления) и прилагаемых к нему документов сп</w:t>
      </w:r>
      <w:r w:rsidRPr="00036E22">
        <w:rPr>
          <w:rFonts w:ascii="Times New Roman" w:hAnsi="Times New Roman" w:cs="Times New Roman"/>
        </w:rPr>
        <w:t>ециалист уполномоченного органа осуществляет их проверку на:</w:t>
      </w:r>
    </w:p>
    <w:p w14:paraId="7E4BD755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правильность оформления представления (ходатайства, заявления);</w:t>
      </w:r>
    </w:p>
    <w:p w14:paraId="3E90D7C8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 отсутствие в представлении (ходатайстве, заявлении) и прилагаемых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к представлению (ходатайству, заявлению) документах подчи</w:t>
      </w:r>
      <w:r w:rsidRPr="00036E22">
        <w:rPr>
          <w:rFonts w:ascii="Times New Roman" w:hAnsi="Times New Roman" w:cs="Times New Roman"/>
        </w:rPr>
        <w:t>сток либо приписок, зачеркнутых слов;</w:t>
      </w:r>
    </w:p>
    <w:p w14:paraId="55B2EFE4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 отсутствие в представлении (ходатайства, заявления) и прилагаемых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к представлению (ходатайству, заявлению) документах записей, выполненных карандашом.</w:t>
      </w:r>
    </w:p>
    <w:p w14:paraId="4CA9EEAB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В случае наличия оснований для отказа в приеме документов, пре</w:t>
      </w:r>
      <w:r w:rsidRPr="00036E22">
        <w:rPr>
          <w:rFonts w:ascii="Times New Roman" w:hAnsi="Times New Roman" w:cs="Times New Roman"/>
        </w:rPr>
        <w:t xml:space="preserve">дусмотренных подразделом 2.8. административного регламента, заявителю рекомендуется устранить выявленные несоответствия. В случае невозможности устранения выявленных несоответствий, заявителю вручается (направляется) уведомление о необходимости устранения </w:t>
      </w:r>
      <w:r w:rsidRPr="00036E22">
        <w:rPr>
          <w:rFonts w:ascii="Times New Roman" w:hAnsi="Times New Roman" w:cs="Times New Roman"/>
        </w:rPr>
        <w:t xml:space="preserve">нарушений в оформлении представления (ходатайства, заявления) отсутствующих документов (Приложение </w:t>
      </w:r>
      <w:r w:rsidRPr="00036E22">
        <w:rPr>
          <w:rFonts w:ascii="Times New Roman" w:hAnsi="Times New Roman" w:cs="Times New Roman"/>
          <w:color w:val="111111"/>
        </w:rPr>
        <w:t>№ 13</w:t>
      </w:r>
      <w:r w:rsidRPr="00036E22">
        <w:rPr>
          <w:rFonts w:ascii="Times New Roman" w:hAnsi="Times New Roman" w:cs="Times New Roman"/>
          <w:color w:val="111111"/>
        </w:rPr>
        <w:br/>
      </w:r>
      <w:r w:rsidRPr="00036E22">
        <w:rPr>
          <w:rFonts w:ascii="Times New Roman" w:hAnsi="Times New Roman" w:cs="Times New Roman"/>
        </w:rPr>
        <w:t>к административному регламенту).</w:t>
      </w:r>
    </w:p>
    <w:p w14:paraId="2E360517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В случае отсутствия оснований для отказа в приеме документов, после соответствующей проверки документов, </w:t>
      </w:r>
      <w:r w:rsidRPr="00036E22">
        <w:rPr>
          <w:rFonts w:ascii="Times New Roman" w:hAnsi="Times New Roman" w:cs="Times New Roman"/>
        </w:rPr>
        <w:t>специалист на оборотной стороне представления (ходатайства, заявления) ставит отметку о соответствии документов предъявляемым требованиям, после чего представление (ходатайство, заявление) регистрируется в журнале учета входящих документов (</w:t>
      </w:r>
      <w:r w:rsidRPr="00036E22">
        <w:rPr>
          <w:rFonts w:ascii="Times New Roman" w:hAnsi="Times New Roman" w:cs="Times New Roman"/>
          <w:color w:val="111111"/>
        </w:rPr>
        <w:t>Приложение № 8</w:t>
      </w:r>
      <w:r w:rsidRPr="00036E22">
        <w:rPr>
          <w:rFonts w:ascii="Times New Roman" w:hAnsi="Times New Roman" w:cs="Times New Roman"/>
          <w:color w:val="111111"/>
        </w:rPr>
        <w:br/>
      </w:r>
      <w:r w:rsidRPr="00036E22">
        <w:rPr>
          <w:rFonts w:ascii="Times New Roman" w:hAnsi="Times New Roman" w:cs="Times New Roman"/>
        </w:rPr>
        <w:t>к административному регламенту) уполномоченного органа, на нём ставится номер и дата регистрации.</w:t>
      </w:r>
    </w:p>
    <w:p w14:paraId="696E1D9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3.2.2. В случае, если представление (ходатайство, заявление) и документы, указанные в подразделе 2.6. административного регламента, представлены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в уполномоче</w:t>
      </w:r>
      <w:r w:rsidRPr="00036E22">
        <w:rPr>
          <w:rFonts w:ascii="Times New Roman" w:hAnsi="Times New Roman" w:cs="Times New Roman"/>
        </w:rPr>
        <w:t>нный орган посредствам почтового отправления, уведомление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 xml:space="preserve">в получении таких представлений (ходатайств, заявлений) и документов либо </w:t>
      </w:r>
    </w:p>
    <w:p w14:paraId="4071383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52857496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уведомление о необходимости устранения нарушений в оформлении представления (ходатайства, заявления) отсутствующих докумен</w:t>
      </w:r>
      <w:r w:rsidRPr="00036E22">
        <w:rPr>
          <w:rFonts w:ascii="Times New Roman" w:hAnsi="Times New Roman" w:cs="Times New Roman"/>
        </w:rPr>
        <w:t xml:space="preserve">тов направляется уполномоченным </w:t>
      </w:r>
      <w:r w:rsidRPr="00036E22">
        <w:rPr>
          <w:rFonts w:ascii="Times New Roman" w:hAnsi="Times New Roman" w:cs="Times New Roman"/>
        </w:rPr>
        <w:lastRenderedPageBreak/>
        <w:t>органом по указанному в представлении (ходатайстве, заявлении) почтовому адресу в день получения документов.</w:t>
      </w:r>
    </w:p>
    <w:p w14:paraId="64D66E97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3.2.3. В случае, если заявитель выразил желание получить результат предоставления муниципальной услуги в день обра</w:t>
      </w:r>
      <w:r w:rsidRPr="00036E22">
        <w:rPr>
          <w:rFonts w:ascii="Times New Roman" w:hAnsi="Times New Roman" w:cs="Times New Roman"/>
        </w:rPr>
        <w:t>щения, посредством устной консультации, в представлении (ходатайстве, заявлении) ставится соответствующая отметка. При устном предоставлении информации специалист уполномоченного органа информирует заявителя по указанным в представлении (ходатайстве, заявл</w:t>
      </w:r>
      <w:r w:rsidRPr="00036E22">
        <w:rPr>
          <w:rFonts w:ascii="Times New Roman" w:hAnsi="Times New Roman" w:cs="Times New Roman"/>
        </w:rPr>
        <w:t>ении) вопросам, в срок не более 15 минут.</w:t>
      </w:r>
    </w:p>
    <w:p w14:paraId="115D775E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3.2.4. Критерием принятия решения является наличие представления (ходатайства, заявления) и полного комплекта документов, обязательных для предоставления муниципальной услуги.</w:t>
      </w:r>
    </w:p>
    <w:p w14:paraId="49B902D3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3.2.5. Результатом исполнения админи</w:t>
      </w:r>
      <w:r w:rsidRPr="00036E22">
        <w:rPr>
          <w:rFonts w:ascii="Times New Roman" w:hAnsi="Times New Roman" w:cs="Times New Roman"/>
        </w:rPr>
        <w:t>стративной процедуры является регистрация поступившего представления (ходатайства, заявления) и полного комплекта документов, обязательных для предоставления муниципальной услуги либо выдача уведомления о необходимости устранения нарушений в оформлении пре</w:t>
      </w:r>
      <w:r w:rsidRPr="00036E22">
        <w:rPr>
          <w:rFonts w:ascii="Times New Roman" w:hAnsi="Times New Roman" w:cs="Times New Roman"/>
        </w:rPr>
        <w:t>дставления (ходатайства, заявления) и (или) представленных отсутствующих документов.</w:t>
      </w:r>
    </w:p>
    <w:p w14:paraId="59AE42E6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3.2.6. Способом фиксации результата административной процедуры является регистрация представления (ходатайства, заявления) и документов в журнале учета входящих документо</w:t>
      </w:r>
      <w:r w:rsidRPr="00036E22">
        <w:rPr>
          <w:rFonts w:ascii="Times New Roman" w:hAnsi="Times New Roman" w:cs="Times New Roman"/>
        </w:rPr>
        <w:t>в уполномоченного органа.</w:t>
      </w:r>
    </w:p>
    <w:p w14:paraId="0D496120" w14:textId="77777777" w:rsidR="00377A0E" w:rsidRPr="00036E22" w:rsidRDefault="009B4306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3.2.7. Прием, регистрация представления (ходатайства, заявления) и документов для присвоения спортивного разряда, отказ в их приеме и регистрации, возращение документов для присвоения спортивного разряда осуществляется уполномочен</w:t>
      </w:r>
      <w:r w:rsidRPr="00036E22">
        <w:rPr>
          <w:rFonts w:ascii="Times New Roman" w:hAnsi="Times New Roman" w:cs="Times New Roman"/>
        </w:rPr>
        <w:t>ным органам в течении 3 рабочих дней.</w:t>
      </w:r>
    </w:p>
    <w:p w14:paraId="531FCDD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06294479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3.3. Рассмотрение представленных документов</w:t>
      </w:r>
    </w:p>
    <w:p w14:paraId="7834775F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bCs/>
        </w:rPr>
      </w:pPr>
    </w:p>
    <w:p w14:paraId="0FD4782B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3.3.1. Основанием для начала административной процедуры по рассмотрению представленных документов является получение уполномоченным органом, представления (ходатайства, за</w:t>
      </w:r>
      <w:r w:rsidRPr="00036E22">
        <w:rPr>
          <w:rFonts w:ascii="Times New Roman" w:hAnsi="Times New Roman" w:cs="Times New Roman"/>
        </w:rPr>
        <w:t xml:space="preserve">явления) с комплектом прилагаемых документов. </w:t>
      </w:r>
      <w:r w:rsidRPr="00036E22">
        <w:rPr>
          <w:rFonts w:ascii="Times New Roman" w:hAnsi="Times New Roman" w:cs="Times New Roman"/>
        </w:rPr>
        <w:tab/>
        <w:t>3.3.2. Уполномоченный орган проводит проверку полноты и достоверности сведений о заявителе, содержащихся в представленном им представлении (ходатайстве, заявлении) и документах.</w:t>
      </w:r>
    </w:p>
    <w:p w14:paraId="6512B873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3.3.3. В случае отсутствия осн</w:t>
      </w:r>
      <w:r w:rsidRPr="00036E22">
        <w:rPr>
          <w:rFonts w:ascii="Times New Roman" w:hAnsi="Times New Roman" w:cs="Times New Roman"/>
        </w:rPr>
        <w:t>ований для отказа в приеме документов, предусмотренных подразделом 2.8. административного регламента, уполномоченный орган, комплектует предоставленные документы в учетное дело заявителя.</w:t>
      </w:r>
    </w:p>
    <w:p w14:paraId="1A3B01C6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3.3.4. Критерием принятия решения является отсутствие оснований для</w:t>
      </w:r>
      <w:r w:rsidRPr="00036E22">
        <w:rPr>
          <w:rFonts w:ascii="Times New Roman" w:hAnsi="Times New Roman" w:cs="Times New Roman"/>
        </w:rPr>
        <w:t xml:space="preserve"> отказа в приеме документов.</w:t>
      </w:r>
    </w:p>
    <w:p w14:paraId="64BFD548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3.3.5. Результатом исполнения административной процедуры является формирование учетного дела заявителя.</w:t>
      </w:r>
    </w:p>
    <w:p w14:paraId="2E660885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</w:p>
    <w:p w14:paraId="1B61963C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3.3.6. Способом фиксации результата административной процедуры является сформированное учетное дело заявителя, с присвое</w:t>
      </w:r>
      <w:r w:rsidRPr="00036E22">
        <w:rPr>
          <w:rFonts w:ascii="Times New Roman" w:hAnsi="Times New Roman" w:cs="Times New Roman"/>
        </w:rPr>
        <w:t>нным личным порядковым номером.</w:t>
      </w:r>
    </w:p>
    <w:p w14:paraId="09CD2CF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1F42461D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lastRenderedPageBreak/>
        <w:t>3.4. Межведомственное информационное взаимодействие.</w:t>
      </w:r>
    </w:p>
    <w:p w14:paraId="4C888639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bCs/>
        </w:rPr>
      </w:pPr>
    </w:p>
    <w:p w14:paraId="2C9221AF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3.4.1. Межведомственное информационное взаимодействие для всех вариантов муниципальной услуги не предусмотрено.</w:t>
      </w:r>
    </w:p>
    <w:p w14:paraId="7D22FC6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423A06B6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3.5. Принятие решения о предоставлении (об отказе в пре</w:t>
      </w:r>
      <w:r w:rsidRPr="00036E22">
        <w:rPr>
          <w:rFonts w:ascii="Times New Roman" w:hAnsi="Times New Roman" w:cs="Times New Roman"/>
          <w:b/>
          <w:bCs/>
        </w:rPr>
        <w:t>доставлении) Муниципальной услуги</w:t>
      </w:r>
    </w:p>
    <w:p w14:paraId="4720415E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bCs/>
        </w:rPr>
      </w:pPr>
    </w:p>
    <w:p w14:paraId="3B789767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3.5.1. Основанием для начала административной процедуры является наличие полного пакета документов, необходимого для предоставления муниципальной услуги.</w:t>
      </w:r>
    </w:p>
    <w:p w14:paraId="1C55259C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3.5.2. Уполномоченный орган в течение 3 рабочих дней со дня оконч</w:t>
      </w:r>
      <w:r w:rsidRPr="00036E22">
        <w:rPr>
          <w:rFonts w:ascii="Times New Roman" w:hAnsi="Times New Roman" w:cs="Times New Roman"/>
        </w:rPr>
        <w:t>ания рассмотрения документов для присвоения, подтверждения, лишения, восстановления спортивного разряда:</w:t>
      </w:r>
    </w:p>
    <w:p w14:paraId="09908753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принимает решение о предоставлении муниципальной услуги;</w:t>
      </w:r>
    </w:p>
    <w:p w14:paraId="08A430BB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2) подготавливает в 2-х экземплярах проект уведомления о предоставлении </w:t>
      </w:r>
      <w:r w:rsidRPr="00036E22">
        <w:rPr>
          <w:rFonts w:ascii="Times New Roman" w:hAnsi="Times New Roman" w:cs="Times New Roman"/>
        </w:rPr>
        <w:t>муниципальной услуги (в случае принятия положительного решения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о предоставлении муниципальной услуги), проект уведомления об отказе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в предоставлении муниципальной услуги (в случае отказа в предоставлении);</w:t>
      </w:r>
    </w:p>
    <w:p w14:paraId="1DEE248B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 подготавливает проект постановления о присвоен</w:t>
      </w:r>
      <w:r w:rsidRPr="00036E22">
        <w:rPr>
          <w:rFonts w:ascii="Times New Roman" w:hAnsi="Times New Roman" w:cs="Times New Roman"/>
        </w:rPr>
        <w:t>ии спортивного разряда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(в случае принятия положительного решения о предоставлении муниципальной услуги);</w:t>
      </w:r>
    </w:p>
    <w:p w14:paraId="53FC9B39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4) подготавливает проект постановления о подтверждении спортивного разряда (в случае принятия положительного решения о предоставлении муниципальной ус</w:t>
      </w:r>
      <w:r w:rsidRPr="00036E22">
        <w:rPr>
          <w:rFonts w:ascii="Times New Roman" w:hAnsi="Times New Roman" w:cs="Times New Roman"/>
        </w:rPr>
        <w:t>луги);</w:t>
      </w:r>
    </w:p>
    <w:p w14:paraId="1CDBB26D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5) подготавливает проект постановления о лишении (восстановлении) спортивного разряда;</w:t>
      </w:r>
    </w:p>
    <w:p w14:paraId="3358B579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6) подготавливает проект постановления об отказе в лишении (восстановлении) спортивного разряда</w:t>
      </w:r>
    </w:p>
    <w:p w14:paraId="6D36AD6F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7) осуществляет в установленном порядке процедуру согласования </w:t>
      </w:r>
      <w:r w:rsidRPr="00036E22">
        <w:rPr>
          <w:rFonts w:ascii="Times New Roman" w:hAnsi="Times New Roman" w:cs="Times New Roman"/>
        </w:rPr>
        <w:t>проекта подготовленного документа и направляет на подпись главе муниципального образования городского округа Дебальцево Донецкой Народной Республики (далее – Глава городского округа), либо лицу, исполняющему его полномочия;</w:t>
      </w:r>
    </w:p>
    <w:p w14:paraId="65A86A4B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3.5.3. Глава городского округа,</w:t>
      </w:r>
      <w:r w:rsidRPr="00036E22">
        <w:rPr>
          <w:rFonts w:ascii="Times New Roman" w:hAnsi="Times New Roman" w:cs="Times New Roman"/>
        </w:rPr>
        <w:t xml:space="preserve"> либо лицо, исполняющие его полномочия, подписывает результат предоставления муниципальной услуги и который удостоверяется печатью.</w:t>
      </w:r>
    </w:p>
    <w:p w14:paraId="0902998A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3.5.4. Критерием принятия решения является наличие или отсутствие оснований для отказа в предоставлении муниципальной услуг</w:t>
      </w:r>
      <w:r w:rsidRPr="00036E22">
        <w:rPr>
          <w:rFonts w:ascii="Times New Roman" w:hAnsi="Times New Roman" w:cs="Times New Roman"/>
        </w:rPr>
        <w:t>и.</w:t>
      </w:r>
    </w:p>
    <w:p w14:paraId="43C8F1E3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3.5.5. Результатом исполнения административной процедуры является подписание решения о предоставлении муниципальной услуги или об отказе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в предоставлении муниципальной услуги.</w:t>
      </w:r>
    </w:p>
    <w:p w14:paraId="0EF4787F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3.5.6. Способом фиксации результата выполнения административной процедуры я</w:t>
      </w:r>
      <w:r w:rsidRPr="00036E22">
        <w:rPr>
          <w:rFonts w:ascii="Times New Roman" w:hAnsi="Times New Roman" w:cs="Times New Roman"/>
        </w:rPr>
        <w:t>вляется присвоение регистрационного номера решению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о предоставлении муниципальной услуги или об отказе в предоставлении муниципальной услуги.</w:t>
      </w:r>
    </w:p>
    <w:p w14:paraId="53BF4A3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6C902FDF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3.6. Выдача (направление) заявителю результата предоставления муниципальной услуги</w:t>
      </w:r>
    </w:p>
    <w:p w14:paraId="728967CF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bCs/>
        </w:rPr>
      </w:pPr>
    </w:p>
    <w:p w14:paraId="1C605C53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3.6.1. Основанием для начала</w:t>
      </w:r>
      <w:r w:rsidRPr="00036E22">
        <w:rPr>
          <w:rFonts w:ascii="Times New Roman" w:hAnsi="Times New Roman" w:cs="Times New Roman"/>
        </w:rPr>
        <w:t xml:space="preserve"> административной процедуры является принятое решение о предоставлении или отказе в предоставлении муниципальной услуги. </w:t>
      </w:r>
      <w:r w:rsidRPr="00036E22">
        <w:rPr>
          <w:rFonts w:ascii="Times New Roman" w:hAnsi="Times New Roman" w:cs="Times New Roman"/>
        </w:rPr>
        <w:tab/>
        <w:t>Принятие решения о присвоение, подтверждении, лишении, восстановлении спортивного разряда или об отказе в присвоении, подтверждении, л</w:t>
      </w:r>
      <w:r w:rsidRPr="00036E22">
        <w:rPr>
          <w:rFonts w:ascii="Times New Roman" w:hAnsi="Times New Roman" w:cs="Times New Roman"/>
        </w:rPr>
        <w:t>ишении, восстановлении спортивного разряда осуществляется в течении 3 рабочих дней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со дня окончания рассмотрения документов.</w:t>
      </w:r>
    </w:p>
    <w:p w14:paraId="37C293D3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3.6.2. Критерием принятия решения является подписанный результат предоставления муниципальной услуги.</w:t>
      </w:r>
    </w:p>
    <w:p w14:paraId="3EADDDEB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3.6.3. Результат </w:t>
      </w:r>
      <w:r w:rsidRPr="00036E22">
        <w:rPr>
          <w:rFonts w:ascii="Times New Roman" w:hAnsi="Times New Roman" w:cs="Times New Roman"/>
        </w:rPr>
        <w:t>предоставления муниципальной услуги может быть получен заявителем:</w:t>
      </w:r>
    </w:p>
    <w:p w14:paraId="2F27592A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нарочно в помещении уполномоченного органа;</w:t>
      </w:r>
    </w:p>
    <w:p w14:paraId="13945D1A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с использованием почтовой связи;</w:t>
      </w:r>
    </w:p>
    <w:p w14:paraId="3DC474CE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 с использованием электронной почты.</w:t>
      </w:r>
    </w:p>
    <w:p w14:paraId="34C1CBD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3.6.4. В случае обращения заявителя за получением результата пр</w:t>
      </w:r>
      <w:r w:rsidRPr="00036E22">
        <w:rPr>
          <w:rFonts w:ascii="Times New Roman" w:hAnsi="Times New Roman" w:cs="Times New Roman"/>
        </w:rPr>
        <w:t>едоставления муниципальной услуги лично, уполномоченный орган:</w:t>
      </w:r>
    </w:p>
    <w:p w14:paraId="09B4E79F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устанавливает личность заявителя или представителя заявителя, в том числе проверяет документ, удостоверяющий личность;</w:t>
      </w:r>
    </w:p>
    <w:p w14:paraId="7C26784E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2) проверяет полномочия представителя заявителя действовать от имени </w:t>
      </w:r>
      <w:r w:rsidRPr="00036E22">
        <w:rPr>
          <w:rFonts w:ascii="Times New Roman" w:hAnsi="Times New Roman" w:cs="Times New Roman"/>
        </w:rPr>
        <w:t>заявителя при получении документов;</w:t>
      </w:r>
    </w:p>
    <w:p w14:paraId="6AE2355B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 выдает результат предоставления муниципальной услуги, под роспись,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в соответствующем журнале.</w:t>
      </w:r>
    </w:p>
    <w:p w14:paraId="0325C8FE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3.6.5. Способом фиксации результата исполнения административной процедуры является документированное подтверждение направ</w:t>
      </w:r>
      <w:r w:rsidRPr="00036E22">
        <w:rPr>
          <w:rFonts w:ascii="Times New Roman" w:hAnsi="Times New Roman" w:cs="Times New Roman"/>
        </w:rPr>
        <w:t>ления (вручения) заявителю решения о предоставлении муниципальной услуги или об отказе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в предоставлении муниципальной услуги под роспись, в журнале выданных решений уполномоченного органа.</w:t>
      </w:r>
    </w:p>
    <w:p w14:paraId="5B9C5F2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18FB8C27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3.7. Получение дополнительных сведений.</w:t>
      </w:r>
    </w:p>
    <w:p w14:paraId="053C800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7D072C94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>3.7.1. Получение дополнительных сведений при предоставлении муниципальной услуги во всех ее вариантах не предусматривается.</w:t>
      </w:r>
    </w:p>
    <w:p w14:paraId="17462CE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7A34FBDE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4. Порядок исправления допущенных опечаток и (или) ошибок в выданных в результате предоставления муниципальной услуги документах</w:t>
      </w:r>
    </w:p>
    <w:p w14:paraId="5DAF7A1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2FEAD949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>4.1. Основанием для начала административной процедуры является представление (направление) заявителем в уполномоченный субъект в произвольной форме заявления об исправлении опечаток и (или) ошибок, допущенных в выданных в результате предоставления муниципа</w:t>
      </w:r>
      <w:r w:rsidRPr="00036E22">
        <w:rPr>
          <w:rFonts w:ascii="Times New Roman" w:hAnsi="Times New Roman" w:cs="Times New Roman"/>
        </w:rPr>
        <w:t>льной услуги документах.</w:t>
      </w:r>
    </w:p>
    <w:p w14:paraId="5F9E89B4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4.2. Уполномоченный орган, рассматривает заявление, представленное заявителем, и проводит проверку указанных в представлении сведений в срок,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lastRenderedPageBreak/>
        <w:t>не превышающий 2 рабочих дней с даты регистрации соответствующего заявления.</w:t>
      </w:r>
    </w:p>
    <w:p w14:paraId="6015A378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4.3. Крите</w:t>
      </w:r>
      <w:r w:rsidRPr="00036E22">
        <w:rPr>
          <w:rFonts w:ascii="Times New Roman" w:hAnsi="Times New Roman" w:cs="Times New Roman"/>
        </w:rPr>
        <w:t>рием принятия решения по административной процедуре является наличие или отсутствие таких опечаток и (или) ошибок.</w:t>
      </w:r>
    </w:p>
    <w:p w14:paraId="392D0DB5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4.4. В случае выявления допущенных опечаток и (или) ошибок в выданных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в результате предоставления муниципальной услуги документах, уполномоч</w:t>
      </w:r>
      <w:r w:rsidRPr="00036E22">
        <w:rPr>
          <w:rFonts w:ascii="Times New Roman" w:hAnsi="Times New Roman" w:cs="Times New Roman"/>
        </w:rPr>
        <w:t>енный орган осуществляет исправление и замену указанных документов в срок,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не превышающий 5 рабочих дней с момента регистрации соответствующего заявления.</w:t>
      </w:r>
    </w:p>
    <w:p w14:paraId="1073ADCD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4.5. В случае отсутствия опечаток и (или) ошибок в документах, выданных в результате предоставления </w:t>
      </w:r>
      <w:r w:rsidRPr="00036E22">
        <w:rPr>
          <w:rFonts w:ascii="Times New Roman" w:hAnsi="Times New Roman" w:cs="Times New Roman"/>
        </w:rPr>
        <w:t>муниципальной услуги, уполномоченный орган письменно сообщает заявителю об отсутствии таких опечаток и (или) ошибок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в срок, не превышающий 5 рабочих дней с момента регистрации соответствующего представления (ходатайства, заявления).</w:t>
      </w:r>
    </w:p>
    <w:p w14:paraId="40DF4B2B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4.6. Результатом админ</w:t>
      </w:r>
      <w:r w:rsidRPr="00036E22">
        <w:rPr>
          <w:rFonts w:ascii="Times New Roman" w:hAnsi="Times New Roman" w:cs="Times New Roman"/>
        </w:rPr>
        <w:t>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14:paraId="5153853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0C2A6B98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5. Порядок и формы контро</w:t>
      </w:r>
      <w:r w:rsidRPr="00036E22">
        <w:rPr>
          <w:rFonts w:ascii="Times New Roman" w:hAnsi="Times New Roman" w:cs="Times New Roman"/>
          <w:b/>
          <w:bCs/>
        </w:rPr>
        <w:t>ля за предоставлением муниципальной услуги.</w:t>
      </w:r>
    </w:p>
    <w:p w14:paraId="526E6D2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715F31B5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5.1. Текущий контроль соблюдения последовательности действий, определенных настоящим Административным регламентом по предоставлению муниципальной услуги (далее - текущий контроль), осуществляется заместителем г</w:t>
      </w:r>
      <w:r w:rsidRPr="00036E22">
        <w:rPr>
          <w:rFonts w:ascii="Times New Roman" w:hAnsi="Times New Roman" w:cs="Times New Roman"/>
        </w:rPr>
        <w:t>лавы администрации городского округа Дебальцево Донецкой Народной Республики, курирующим уполномоченный орган.</w:t>
      </w:r>
    </w:p>
    <w:p w14:paraId="6C02EF34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5.2. Контроль полноты и качества предоставления муниципальной услуги включает выявление и устранение всех нарушений прав заявителя/представителя</w:t>
      </w:r>
      <w:r w:rsidRPr="00036E22">
        <w:rPr>
          <w:rFonts w:ascii="Times New Roman" w:hAnsi="Times New Roman" w:cs="Times New Roman"/>
        </w:rPr>
        <w:t xml:space="preserve"> заявителя.</w:t>
      </w:r>
    </w:p>
    <w:p w14:paraId="479F80DF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5.3. Должностные лица за решения и действия (бездействие), принимаемые (осуществляемые) в ходе предоставления Муниципальной услуги, несут ответственность в соответствии с законодательством Российской Федерации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и должностными инструкциями.</w:t>
      </w:r>
    </w:p>
    <w:p w14:paraId="4D1FC2E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5684F43B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 xml:space="preserve">6. </w:t>
      </w:r>
      <w:r w:rsidRPr="00036E22">
        <w:rPr>
          <w:rFonts w:ascii="Times New Roman" w:hAnsi="Times New Roman" w:cs="Times New Roman"/>
          <w:b/>
          <w:bCs/>
        </w:rPr>
        <w:t>Досудебный (внесудебный) порядок обжалования Заявителем решений и действий (бездействия) должностных лиц уполномоченного субъекта, предоставляющего муниципальную услугу.</w:t>
      </w:r>
    </w:p>
    <w:p w14:paraId="459A4CE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4B843E96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6.1. Действие (бездействия) должностных лиц уполномоченного органа, могут быть обжал</w:t>
      </w:r>
      <w:r w:rsidRPr="00036E22">
        <w:rPr>
          <w:rFonts w:ascii="Times New Roman" w:hAnsi="Times New Roman" w:cs="Times New Roman"/>
        </w:rPr>
        <w:t>ованы в досудебном порядке путем обращения в Администрацию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в письменной форме нарочно или письменно посредством почтовой связи или электронной почты.</w:t>
      </w:r>
    </w:p>
    <w:p w14:paraId="2B61DB15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6.2. Информацию о порядке подачи и рассмотрения обращения можно получить следующими способами:</w:t>
      </w:r>
    </w:p>
    <w:p w14:paraId="641E7F4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при ли</w:t>
      </w:r>
      <w:r w:rsidRPr="00036E22">
        <w:rPr>
          <w:rFonts w:ascii="Times New Roman" w:hAnsi="Times New Roman" w:cs="Times New Roman"/>
        </w:rPr>
        <w:t>чном приеме в Администрацию;</w:t>
      </w:r>
    </w:p>
    <w:p w14:paraId="0104DD86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посредством телефонной связи;</w:t>
      </w:r>
    </w:p>
    <w:p w14:paraId="32B3094A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lastRenderedPageBreak/>
        <w:tab/>
        <w:t>3) в сети Интернет.</w:t>
      </w:r>
    </w:p>
    <w:p w14:paraId="19782AC9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6.3. Обращение подается на имя Главы городского округа.</w:t>
      </w:r>
    </w:p>
    <w:p w14:paraId="320E2A43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6.4. Заявитель/законный представитель может обратиться на действие (бездействие) должностных лиц уполномоченного о</w:t>
      </w:r>
      <w:r w:rsidRPr="00036E22">
        <w:rPr>
          <w:rFonts w:ascii="Times New Roman" w:hAnsi="Times New Roman" w:cs="Times New Roman"/>
        </w:rPr>
        <w:t xml:space="preserve">ргана в следующих случаях: </w:t>
      </w:r>
      <w:r w:rsidRPr="00036E22">
        <w:rPr>
          <w:rFonts w:ascii="Times New Roman" w:hAnsi="Times New Roman" w:cs="Times New Roman"/>
        </w:rPr>
        <w:tab/>
        <w:t>6.4.1. Нарушение срока регистрации представления (ходатайства, заявления) заявителя/представителя заявителя о предоставлении муниципальной услуги;</w:t>
      </w:r>
    </w:p>
    <w:p w14:paraId="6478283D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6.4.2. Нарушение срока или порядка выдачи документов по результатам предоставлен</w:t>
      </w:r>
      <w:r w:rsidRPr="00036E22">
        <w:rPr>
          <w:rFonts w:ascii="Times New Roman" w:hAnsi="Times New Roman" w:cs="Times New Roman"/>
        </w:rPr>
        <w:t>ия муниципальной услуги;</w:t>
      </w:r>
    </w:p>
    <w:p w14:paraId="70AC90D3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6.4.3. Требование у заявителя/представителя заявителя документов,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не предусмотренных настоящим Административным регламентом;</w:t>
      </w:r>
    </w:p>
    <w:p w14:paraId="273CDCF3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6.4.4. Отказ Уполномоченного органа в исправлении допущенных ими опечаток или ошибок в </w:t>
      </w:r>
      <w:r w:rsidRPr="00036E22">
        <w:rPr>
          <w:rFonts w:ascii="Times New Roman" w:hAnsi="Times New Roman" w:cs="Times New Roman"/>
        </w:rPr>
        <w:t>выданных, в результате предоставления муниципальной услуги, документах;</w:t>
      </w:r>
    </w:p>
    <w:p w14:paraId="64F51823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6.4.5. Отказ в приеме документов, предоставление которых предусмотрено нормативными правовыми актами Российской Федерации, муниципальными нормативными правовыми актами для предоставле</w:t>
      </w:r>
      <w:r w:rsidRPr="00036E22">
        <w:rPr>
          <w:rFonts w:ascii="Times New Roman" w:hAnsi="Times New Roman" w:cs="Times New Roman"/>
        </w:rPr>
        <w:t>ния муниципальной услуги,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у заявителя;</w:t>
      </w:r>
    </w:p>
    <w:p w14:paraId="29ABE9F5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6.4.6.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муниципальн</w:t>
      </w:r>
      <w:r w:rsidRPr="00036E22">
        <w:rPr>
          <w:rFonts w:ascii="Times New Roman" w:hAnsi="Times New Roman" w:cs="Times New Roman"/>
        </w:rPr>
        <w:t>ыми нормативными правовыми актами;</w:t>
      </w:r>
    </w:p>
    <w:p w14:paraId="433B1D6B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6.4.7. Затребование с заявителя при предоставлении муниципальной услуги платы, не предусмотренной нормативными правовыми актами Российской Федерации и муниципальными нормативными правовыми актами;</w:t>
      </w:r>
    </w:p>
    <w:p w14:paraId="4DE45B4D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6.4.8. В случае если ж</w:t>
      </w:r>
      <w:r w:rsidRPr="00036E22">
        <w:rPr>
          <w:rFonts w:ascii="Times New Roman" w:hAnsi="Times New Roman" w:cs="Times New Roman"/>
        </w:rPr>
        <w:t>алоба подается через представителя заявителя, представляется также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</w:t>
      </w:r>
      <w:r w:rsidRPr="00036E22">
        <w:rPr>
          <w:rFonts w:ascii="Times New Roman" w:hAnsi="Times New Roman" w:cs="Times New Roman"/>
        </w:rPr>
        <w:t>редставлена:</w:t>
      </w:r>
    </w:p>
    <w:p w14:paraId="4C8F731C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оформленная в соответствии с законодательством Российской Федерации доверенность (для физических лиц);</w:t>
      </w:r>
    </w:p>
    <w:p w14:paraId="363FE6B8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2) оформленная в соответствии с законодательством Российской Федерации доверенность за подписью руководителя заявителя или иного лица, </w:t>
      </w:r>
      <w:r w:rsidRPr="00036E22">
        <w:rPr>
          <w:rFonts w:ascii="Times New Roman" w:hAnsi="Times New Roman" w:cs="Times New Roman"/>
        </w:rPr>
        <w:t>уполномоченного на это в соответствии с законом и учредительными документами (для юридических лиц);</w:t>
      </w:r>
    </w:p>
    <w:p w14:paraId="4C82E9C0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</w:t>
      </w:r>
      <w:r w:rsidRPr="00036E22">
        <w:rPr>
          <w:rFonts w:ascii="Times New Roman" w:hAnsi="Times New Roman" w:cs="Times New Roman"/>
        </w:rPr>
        <w:t>ает правом действовать от имени заявителя без доверенности.</w:t>
      </w:r>
    </w:p>
    <w:p w14:paraId="554E3A79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6.4.9. Время приема жалоб должно совпадать со временем предоставления муниципальной услуги.</w:t>
      </w:r>
    </w:p>
    <w:p w14:paraId="352617FD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6.4.10. В случае подачи жалобы при личном приеме заявитель представляет документ, удостоверяющий его л</w:t>
      </w:r>
      <w:r w:rsidRPr="00036E22">
        <w:rPr>
          <w:rFonts w:ascii="Times New Roman" w:hAnsi="Times New Roman" w:cs="Times New Roman"/>
        </w:rPr>
        <w:t>ичность, в соответствии с законодательством Российской Федерации.</w:t>
      </w:r>
    </w:p>
    <w:p w14:paraId="11730B32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6.5. Обращение в письменной форме должно содержать следующую информацию:</w:t>
      </w:r>
    </w:p>
    <w:p w14:paraId="05813F2E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фамилия, имя, отчество заявителя/представителя заявителя;</w:t>
      </w:r>
    </w:p>
    <w:p w14:paraId="4A617C29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lastRenderedPageBreak/>
        <w:tab/>
        <w:t xml:space="preserve">2) почтовый адрес </w:t>
      </w:r>
      <w:r w:rsidRPr="00036E22">
        <w:rPr>
          <w:rFonts w:ascii="Times New Roman" w:hAnsi="Times New Roman" w:cs="Times New Roman"/>
        </w:rPr>
        <w:t>заявителя/представителя заявителя, по которому должен быть направлен ответ;</w:t>
      </w:r>
    </w:p>
    <w:p w14:paraId="18E5106E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 наименование уполномоченного органа, осуществляющего предоставление муниципальной услуги, и (или) фамилия, имя, отчество должностного лица (при наличии информации), решение, де</w:t>
      </w:r>
      <w:r w:rsidRPr="00036E22">
        <w:rPr>
          <w:rFonts w:ascii="Times New Roman" w:hAnsi="Times New Roman" w:cs="Times New Roman"/>
        </w:rPr>
        <w:t>йствие (бездействие) которого обжалуется;</w:t>
      </w:r>
    </w:p>
    <w:p w14:paraId="26B41624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4) причины несогласия с обжалуемым действием (бездействием) и решением;</w:t>
      </w:r>
    </w:p>
    <w:p w14:paraId="65C2362C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5) обстоятельства, на основании которых заявитель/представитель заявителя считает, что нарушены его права, свободы и законные интересы, иные</w:t>
      </w:r>
      <w:r w:rsidRPr="00036E22">
        <w:rPr>
          <w:rFonts w:ascii="Times New Roman" w:hAnsi="Times New Roman" w:cs="Times New Roman"/>
        </w:rPr>
        <w:t xml:space="preserve"> сведения, которые заявитель/представитель заявителя считает необходимым сообщить.</w:t>
      </w:r>
    </w:p>
    <w:p w14:paraId="66A520AE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6.6. Обращение подписывается заявителем/представителем заявителя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 xml:space="preserve">с указанием даты. К обращению могут быть приложены копии документов, подтверждающие изложенные в обращении </w:t>
      </w:r>
      <w:r w:rsidRPr="00036E22">
        <w:rPr>
          <w:rFonts w:ascii="Times New Roman" w:hAnsi="Times New Roman" w:cs="Times New Roman"/>
        </w:rPr>
        <w:t>обстоятельства. В таком случае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в обращении приводится перечень прилагаемых к нему документов.</w:t>
      </w:r>
    </w:p>
    <w:p w14:paraId="67E3A639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6.7. Оснований для приостановления рассмотрения жалобы не предусмотрено</w:t>
      </w:r>
      <w:r w:rsidRPr="00036E22">
        <w:rPr>
          <w:rFonts w:ascii="Times New Roman" w:hAnsi="Times New Roman" w:cs="Times New Roman"/>
        </w:rPr>
        <w:t>.</w:t>
      </w:r>
    </w:p>
    <w:p w14:paraId="236CD1F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6.8. По результатам рассмотрения обращения выносится одно из следующих решений:</w:t>
      </w:r>
    </w:p>
    <w:p w14:paraId="20BEE059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1) об </w:t>
      </w:r>
      <w:r w:rsidRPr="00036E22">
        <w:rPr>
          <w:rFonts w:ascii="Times New Roman" w:hAnsi="Times New Roman" w:cs="Times New Roman"/>
        </w:rPr>
        <w:t>удовлетворении обращения,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документах;</w:t>
      </w:r>
    </w:p>
    <w:p w14:paraId="55B168FC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об отказе в удовлетворении обращения.</w:t>
      </w:r>
    </w:p>
    <w:p w14:paraId="12155D4C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6.9. Мотивированный ответ по</w:t>
      </w:r>
      <w:r w:rsidRPr="00036E22">
        <w:rPr>
          <w:rFonts w:ascii="Times New Roman" w:hAnsi="Times New Roman" w:cs="Times New Roman"/>
        </w:rPr>
        <w:t xml:space="preserve"> результатам рассмотрения обращения направляется заявителю/представителю заявителя не позднее дня, следующего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за днем принятия решения, в письменной форме или по желанию заявителя/представителя заявителя в электронной форме или нарочно.</w:t>
      </w:r>
    </w:p>
    <w:p w14:paraId="58A8E69A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6.10. В ответе по </w:t>
      </w:r>
      <w:r w:rsidRPr="00036E22">
        <w:rPr>
          <w:rFonts w:ascii="Times New Roman" w:hAnsi="Times New Roman" w:cs="Times New Roman"/>
        </w:rPr>
        <w:t>результатам рассмотрения жалобы указываются:</w:t>
      </w:r>
    </w:p>
    <w:p w14:paraId="62A39269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наименование органа местного самоуправления, должность, фамилия, имя, отчество (при наличии) должностного лица Администрации, принявшего решение по жалобе;</w:t>
      </w:r>
    </w:p>
    <w:p w14:paraId="3834B8A3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номер, дата, место принятия решения, включая св</w:t>
      </w:r>
      <w:r w:rsidRPr="00036E22">
        <w:rPr>
          <w:rFonts w:ascii="Times New Roman" w:hAnsi="Times New Roman" w:cs="Times New Roman"/>
        </w:rPr>
        <w:t>едения о должностном лице Администрации, решение или действие (бездействие) которого обжалуется;</w:t>
      </w:r>
    </w:p>
    <w:p w14:paraId="599C0DAB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 фамилия, имя, отчество (при наличии) или наименование заявителя;</w:t>
      </w:r>
    </w:p>
    <w:p w14:paraId="52C54BC3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4) основания для принятия решения по жалобе;</w:t>
      </w:r>
    </w:p>
    <w:p w14:paraId="75F84E3B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5) принятое по жалобе решение;</w:t>
      </w:r>
    </w:p>
    <w:p w14:paraId="51DE17D5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6) в </w:t>
      </w:r>
      <w:r w:rsidRPr="00036E22">
        <w:rPr>
          <w:rFonts w:ascii="Times New Roman" w:hAnsi="Times New Roman" w:cs="Times New Roman"/>
        </w:rPr>
        <w:t>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14:paraId="50451D85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7) сведения о порядке обжалования принятого по жалобе решения.</w:t>
      </w:r>
    </w:p>
    <w:p w14:paraId="068A5AAD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  <w:color w:val="000000"/>
        </w:rPr>
        <w:tab/>
        <w:t>6.11.</w:t>
      </w:r>
      <w:r w:rsidRPr="00036E22">
        <w:rPr>
          <w:rFonts w:ascii="Times New Roman" w:hAnsi="Times New Roman" w:cs="Times New Roman"/>
          <w:color w:val="000000"/>
          <w:szCs w:val="28"/>
        </w:rPr>
        <w:t xml:space="preserve"> В случае установления в ходе или по р</w:t>
      </w:r>
      <w:r w:rsidRPr="00036E22">
        <w:rPr>
          <w:rFonts w:ascii="Times New Roman" w:hAnsi="Times New Roman" w:cs="Times New Roman"/>
          <w:color w:val="000000"/>
          <w:szCs w:val="28"/>
        </w:rPr>
        <w:t>езультатам рассмотрения жалобы признаков состава административного правонарушения или преступления должностное лицо, уполномоченное на рассмотрение жалоб, незамедлительно направляет имеющиеся материалы в органы прокуратуры.</w:t>
      </w:r>
    </w:p>
    <w:p w14:paraId="04C54CC8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201F5566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6.12. Письменное обращение, по</w:t>
      </w:r>
      <w:r w:rsidRPr="00036E22">
        <w:rPr>
          <w:rFonts w:ascii="Times New Roman" w:hAnsi="Times New Roman" w:cs="Times New Roman"/>
        </w:rPr>
        <w:t>ступившее в Администрацию, рассматривается в течение 15 рабочих дней со дня регистрации, а в случае исправления допущенных опечаток и ошибок – в течение пяти рабочих дней.</w:t>
      </w:r>
    </w:p>
    <w:p w14:paraId="6D1BDB2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lastRenderedPageBreak/>
        <w:tab/>
        <w:t>6.13. Обращение считается разрешенным, если рассмотрены все поставленные в нем вопр</w:t>
      </w:r>
      <w:r w:rsidRPr="00036E22">
        <w:rPr>
          <w:rFonts w:ascii="Times New Roman" w:hAnsi="Times New Roman" w:cs="Times New Roman"/>
        </w:rPr>
        <w:t>осы, приняты необходимые меры и даны письменные ответы.</w:t>
      </w:r>
    </w:p>
    <w:p w14:paraId="60B2803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3AEDA84E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7. Порядок обжалования решения по жалобе</w:t>
      </w:r>
    </w:p>
    <w:p w14:paraId="4A5E8882" w14:textId="77777777" w:rsidR="00377A0E" w:rsidRPr="00036E22" w:rsidRDefault="00377A0E">
      <w:pPr>
        <w:pStyle w:val="Textbody"/>
        <w:jc w:val="center"/>
        <w:rPr>
          <w:rFonts w:ascii="Times New Roman" w:hAnsi="Times New Roman" w:cs="Times New Roman"/>
          <w:b/>
          <w:bCs/>
        </w:rPr>
      </w:pPr>
    </w:p>
    <w:p w14:paraId="27A7CAB4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7.1. Заявитель вправе обжаловать решения, принятые по результатам рассмотрения жалобы в судебном порядке в соответствии с законодательством Российской Федер</w:t>
      </w:r>
      <w:r w:rsidRPr="00036E22">
        <w:rPr>
          <w:rFonts w:ascii="Times New Roman" w:hAnsi="Times New Roman" w:cs="Times New Roman"/>
        </w:rPr>
        <w:t>ации.</w:t>
      </w:r>
    </w:p>
    <w:p w14:paraId="6B182F4F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19DBD453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8. Право заявителя на получение информации и документов, необходимых для обоснования и рассмотрения жалобы.</w:t>
      </w:r>
    </w:p>
    <w:p w14:paraId="216D39EA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8.1. Заявитель имеет право на получение информации и документов, необходимых для обоснования и рассмотрения жалобы, если это не затрагивает </w:t>
      </w:r>
      <w:r w:rsidRPr="00036E22">
        <w:rPr>
          <w:rFonts w:ascii="Times New Roman" w:hAnsi="Times New Roman" w:cs="Times New Roman"/>
        </w:rPr>
        <w:t>права, свободы и законные интересы других лиц, а также при условии, что указанные документы не содержат сведения, составляющие государственную или иную охраняемую законом тайну, за исключением случаев, предусмотренных законодательством Российской Федерации</w:t>
      </w:r>
      <w:r w:rsidRPr="00036E22">
        <w:rPr>
          <w:rFonts w:ascii="Times New Roman" w:hAnsi="Times New Roman" w:cs="Times New Roman"/>
        </w:rPr>
        <w:t>.</w:t>
      </w:r>
    </w:p>
    <w:p w14:paraId="76537D9A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7C06749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1EB43B4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0353962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38B2EFF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43AD96C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757D2C6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5E1E21E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450829C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6537CFB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2927CB0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76A4FD4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32953A9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21F4F2A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4D0D643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15CAFF6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27B5EA3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08E61B5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7EB4962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70F1281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6E9ADC2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45FDBFF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32BACFF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43C9BB2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2D1EBC3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0F28328D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Приложение № 1</w:t>
      </w:r>
    </w:p>
    <w:p w14:paraId="1427FC27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к административному регламенту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предоставления муниципальной услуги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lastRenderedPageBreak/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«Присвоение спортивных разрядов  </w:t>
      </w:r>
    </w:p>
    <w:p w14:paraId="5D012F18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                                                                  «Второй спортивный разряд» и </w:t>
      </w:r>
    </w:p>
    <w:p w14:paraId="11789E23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                                                                      «Третий спортивный разряд»</w:t>
      </w:r>
      <w:r w:rsidRPr="00036E22">
        <w:rPr>
          <w:rFonts w:ascii="Times New Roman" w:hAnsi="Times New Roman" w:cs="Times New Roman"/>
        </w:rPr>
        <w:t xml:space="preserve">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     </w:t>
      </w:r>
    </w:p>
    <w:p w14:paraId="5B576633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 xml:space="preserve">                                           </w:t>
      </w:r>
      <w:r w:rsidRPr="00036E22">
        <w:rPr>
          <w:rFonts w:ascii="Times New Roman" w:hAnsi="Times New Roman" w:cs="Times New Roman"/>
        </w:rPr>
        <w:t xml:space="preserve">                        _____________________________________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  <w:sz w:val="24"/>
        </w:rPr>
        <w:t>(Ф.И.О. заявителя)</w:t>
      </w:r>
    </w:p>
    <w:p w14:paraId="42F8A94A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_____________________________________</w:t>
      </w:r>
    </w:p>
    <w:p w14:paraId="588351E6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  <w:sz w:val="24"/>
        </w:rPr>
        <w:t>(адрес заявителя)</w:t>
      </w:r>
    </w:p>
    <w:p w14:paraId="40E9D27A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653C57B4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56FD75DF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Уведомление № ____ от «____» ________ 20 ____ г.</w:t>
      </w:r>
    </w:p>
    <w:p w14:paraId="549FD1EA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о предоставлении муниципальной услуги</w:t>
      </w:r>
    </w:p>
    <w:p w14:paraId="1244D90C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76476F6F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Уважаемый (</w:t>
      </w:r>
      <w:proofErr w:type="spellStart"/>
      <w:r w:rsidRPr="00036E22">
        <w:rPr>
          <w:rFonts w:ascii="Times New Roman" w:hAnsi="Times New Roman" w:cs="Times New Roman"/>
        </w:rPr>
        <w:t>ая</w:t>
      </w:r>
      <w:proofErr w:type="spellEnd"/>
      <w:r w:rsidRPr="00036E22">
        <w:rPr>
          <w:rFonts w:ascii="Times New Roman" w:hAnsi="Times New Roman" w:cs="Times New Roman"/>
        </w:rPr>
        <w:t>) ________________________________________!</w:t>
      </w:r>
    </w:p>
    <w:p w14:paraId="2D8AD981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  <w:sz w:val="24"/>
        </w:rPr>
        <w:t>(имя, отчество заявителя</w:t>
      </w:r>
      <w:r w:rsidRPr="00036E22">
        <w:rPr>
          <w:rFonts w:ascii="Times New Roman" w:hAnsi="Times New Roman" w:cs="Times New Roman"/>
        </w:rPr>
        <w:t>)</w:t>
      </w:r>
    </w:p>
    <w:p w14:paraId="42C6FE28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В соответствии с административным регламентом предоставления муниципальной услуги «Присвоение спортивных разрядов «второй спортивный разряд» и «третий спортивный разр</w:t>
      </w:r>
      <w:r w:rsidRPr="00036E22">
        <w:rPr>
          <w:rFonts w:ascii="Times New Roman" w:hAnsi="Times New Roman" w:cs="Times New Roman"/>
        </w:rPr>
        <w:t>яд» отделом физической культуры, спорта и туризма администрации муниципального образования городского округа Дебальцево Донецкой Народной Республики принято положительное решение о предоставлении Вам муниципальной услуги «Присвоение спортивных разрядов «вт</w:t>
      </w:r>
      <w:r w:rsidRPr="00036E22">
        <w:rPr>
          <w:rFonts w:ascii="Times New Roman" w:hAnsi="Times New Roman" w:cs="Times New Roman"/>
        </w:rPr>
        <w:t>орой спортивный разряд» и «третий спортивный разряд» следующему(им) лицам: ________________________________________________________________________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  <w:sz w:val="24"/>
        </w:rPr>
        <w:t>(Ф.И.О. спортсменов)</w:t>
      </w:r>
    </w:p>
    <w:p w14:paraId="67112BA1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18C3BD4C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Просим Вас прибыть </w:t>
      </w:r>
      <w:proofErr w:type="gramStart"/>
      <w:r w:rsidRPr="00036E22">
        <w:rPr>
          <w:rFonts w:ascii="Times New Roman" w:hAnsi="Times New Roman" w:cs="Times New Roman"/>
        </w:rPr>
        <w:t>в отделом</w:t>
      </w:r>
      <w:proofErr w:type="gramEnd"/>
      <w:r w:rsidRPr="00036E22">
        <w:rPr>
          <w:rFonts w:ascii="Times New Roman" w:hAnsi="Times New Roman" w:cs="Times New Roman"/>
        </w:rPr>
        <w:t xml:space="preserve"> физической культуры, спорта и туризма администрации </w:t>
      </w:r>
      <w:r w:rsidRPr="00036E22">
        <w:rPr>
          <w:rFonts w:ascii="Times New Roman" w:hAnsi="Times New Roman" w:cs="Times New Roman"/>
        </w:rPr>
        <w:t>муниципального образования городского округа Дебальцево Донецкой Народной Республики «____» ____ 20____года для получения экземпляра постановления.</w:t>
      </w:r>
    </w:p>
    <w:p w14:paraId="2841BF1D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7D4D7F58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211B3B92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Глава муниципального образования</w:t>
      </w:r>
    </w:p>
    <w:p w14:paraId="2CC91965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городского округа Дебальцево</w:t>
      </w:r>
    </w:p>
    <w:p w14:paraId="39E00ADD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Донецкой Народной Республики </w:t>
      </w:r>
      <w:r w:rsidRPr="00036E22">
        <w:rPr>
          <w:rFonts w:ascii="Times New Roman" w:hAnsi="Times New Roman" w:cs="Times New Roman"/>
        </w:rPr>
        <w:t xml:space="preserve">            ______________               _______________</w:t>
      </w:r>
    </w:p>
    <w:p w14:paraId="630D8B96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(подпись)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 (Ф.И.О.)</w:t>
      </w:r>
    </w:p>
    <w:p w14:paraId="19B0E86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32CFF13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6E6576E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458ECD3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126470D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324A574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690310D6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Приложение № 2</w:t>
      </w:r>
    </w:p>
    <w:p w14:paraId="35A9DDF9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к административному регламенту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предоставления муниципальной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lastRenderedPageBreak/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услуги «Присвоение спортивных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разрядов «Второ</w:t>
      </w:r>
      <w:r w:rsidRPr="00036E22">
        <w:rPr>
          <w:rFonts w:ascii="Times New Roman" w:hAnsi="Times New Roman" w:cs="Times New Roman"/>
        </w:rPr>
        <w:t xml:space="preserve">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разряд» и «Третий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разряд»</w:t>
      </w:r>
    </w:p>
    <w:p w14:paraId="50B5797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5D00B1A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7EAD1A94" w14:textId="77777777" w:rsidR="00377A0E" w:rsidRPr="00036E22" w:rsidRDefault="009B4306">
      <w:pPr>
        <w:pStyle w:val="Standard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  <w:noProof/>
        </w:rPr>
        <w:drawing>
          <wp:inline distT="0" distB="0" distL="0" distR="0" wp14:anchorId="26FFCF37" wp14:editId="3EBD4161">
            <wp:extent cx="828720" cy="1106277"/>
            <wp:effectExtent l="0" t="0" r="9480" b="0"/>
            <wp:docPr id="1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720" cy="110627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1E18CB6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i/>
          <w:szCs w:val="28"/>
        </w:rPr>
      </w:pPr>
    </w:p>
    <w:p w14:paraId="54E00027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АДМИНИСТРАЦИЯ</w:t>
      </w:r>
    </w:p>
    <w:p w14:paraId="3072B06F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МУНИЦИПАЛЬНОГО ОБРАЗОВАНИЯ</w:t>
      </w:r>
    </w:p>
    <w:p w14:paraId="3AE76B1D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ГОРОДСКОГО ОКРУГА ДЕБАЛЬЦЕВО</w:t>
      </w:r>
    </w:p>
    <w:p w14:paraId="5B051ABD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ДОНЕЦКОЙ НАРОДНОЙ РЕСПУБЛИКИ</w:t>
      </w:r>
    </w:p>
    <w:p w14:paraId="6DDFB161" w14:textId="77777777" w:rsidR="00377A0E" w:rsidRPr="00036E22" w:rsidRDefault="00377A0E">
      <w:pPr>
        <w:pStyle w:val="Standard"/>
        <w:rPr>
          <w:rFonts w:ascii="Times New Roman" w:eastAsia="Times New Roman" w:hAnsi="Times New Roman" w:cs="Times New Roman"/>
          <w:b/>
          <w:bCs/>
          <w:szCs w:val="28"/>
        </w:rPr>
      </w:pPr>
    </w:p>
    <w:p w14:paraId="39A4C595" w14:textId="77777777" w:rsidR="00377A0E" w:rsidRPr="00036E22" w:rsidRDefault="00377A0E">
      <w:pPr>
        <w:pStyle w:val="Standard"/>
        <w:rPr>
          <w:rFonts w:ascii="Times New Roman" w:eastAsia="Times New Roman" w:hAnsi="Times New Roman" w:cs="Times New Roman"/>
          <w:bCs/>
        </w:rPr>
      </w:pPr>
    </w:p>
    <w:p w14:paraId="013CBBFA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ПОСТАНОВЛЕНИЕ</w:t>
      </w:r>
    </w:p>
    <w:p w14:paraId="120406F1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от_______________№__________</w:t>
      </w:r>
    </w:p>
    <w:p w14:paraId="3F8B09F8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bCs/>
          <w:szCs w:val="28"/>
        </w:rPr>
      </w:pPr>
    </w:p>
    <w:p w14:paraId="540A39D5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bCs/>
          <w:szCs w:val="28"/>
        </w:rPr>
      </w:pPr>
    </w:p>
    <w:p w14:paraId="27599485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О присвоении спортивного разряда</w:t>
      </w:r>
    </w:p>
    <w:p w14:paraId="32A37AA0" w14:textId="77777777" w:rsidR="00377A0E" w:rsidRPr="00036E22" w:rsidRDefault="00377A0E">
      <w:pPr>
        <w:pStyle w:val="Standard"/>
        <w:rPr>
          <w:rFonts w:ascii="Times New Roman" w:hAnsi="Times New Roman" w:cs="Times New Roman"/>
          <w:szCs w:val="28"/>
        </w:rPr>
      </w:pPr>
    </w:p>
    <w:p w14:paraId="44A40A77" w14:textId="77777777" w:rsidR="00377A0E" w:rsidRPr="00036E22" w:rsidRDefault="00377A0E">
      <w:pPr>
        <w:pStyle w:val="Standard"/>
        <w:rPr>
          <w:rFonts w:ascii="Times New Roman" w:hAnsi="Times New Roman" w:cs="Times New Roman"/>
          <w:szCs w:val="28"/>
        </w:rPr>
      </w:pPr>
    </w:p>
    <w:p w14:paraId="643255DD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  <w:szCs w:val="28"/>
        </w:rPr>
      </w:pPr>
      <w:r w:rsidRPr="00036E22">
        <w:rPr>
          <w:rFonts w:ascii="Times New Roman" w:hAnsi="Times New Roman" w:cs="Times New Roman"/>
          <w:szCs w:val="28"/>
        </w:rPr>
        <w:tab/>
      </w:r>
      <w:r w:rsidRPr="00036E22">
        <w:rPr>
          <w:rFonts w:ascii="Times New Roman" w:hAnsi="Times New Roman" w:cs="Times New Roman"/>
          <w:szCs w:val="28"/>
        </w:rPr>
        <w:t>В соответствии с пунктом 3 статьи 9 Федерального закона от 04.12.2007</w:t>
      </w:r>
      <w:r w:rsidRPr="00036E22">
        <w:rPr>
          <w:rFonts w:ascii="Times New Roman" w:hAnsi="Times New Roman" w:cs="Times New Roman"/>
          <w:szCs w:val="28"/>
        </w:rPr>
        <w:br/>
      </w:r>
      <w:r w:rsidRPr="00036E22">
        <w:rPr>
          <w:rFonts w:ascii="Times New Roman" w:hAnsi="Times New Roman" w:cs="Times New Roman"/>
          <w:szCs w:val="28"/>
        </w:rPr>
        <w:t>№ 329-ФЗ «О физической культуре и спорте в Российской федерации», руководствуясь, руководствуясь Уставом муниципального образования городской округ Дебальцево Донецкой Народной Республик</w:t>
      </w:r>
      <w:r w:rsidRPr="00036E22">
        <w:rPr>
          <w:rFonts w:ascii="Times New Roman" w:hAnsi="Times New Roman" w:cs="Times New Roman"/>
          <w:szCs w:val="28"/>
        </w:rPr>
        <w:t xml:space="preserve">и, принятого решением </w:t>
      </w:r>
      <w:proofErr w:type="spellStart"/>
      <w:r w:rsidRPr="00036E22">
        <w:rPr>
          <w:rFonts w:ascii="Times New Roman" w:hAnsi="Times New Roman" w:cs="Times New Roman"/>
          <w:szCs w:val="28"/>
        </w:rPr>
        <w:t>Дебальцевского</w:t>
      </w:r>
      <w:proofErr w:type="spellEnd"/>
      <w:r w:rsidRPr="00036E22">
        <w:rPr>
          <w:rFonts w:ascii="Times New Roman" w:hAnsi="Times New Roman" w:cs="Times New Roman"/>
          <w:szCs w:val="28"/>
        </w:rPr>
        <w:t xml:space="preserve"> городского совета Донецкой Народной Республики от 25.10.2023 № I/5-1 (с изменениями) администрация городского округа Дебальцево,</w:t>
      </w:r>
      <w:r w:rsidRPr="00036E22">
        <w:rPr>
          <w:rFonts w:ascii="Times New Roman" w:hAnsi="Times New Roman" w:cs="Times New Roman"/>
          <w:szCs w:val="28"/>
        </w:rPr>
        <w:br/>
      </w:r>
      <w:r w:rsidRPr="00036E22">
        <w:rPr>
          <w:rFonts w:ascii="Times New Roman" w:hAnsi="Times New Roman" w:cs="Times New Roman"/>
          <w:szCs w:val="28"/>
        </w:rPr>
        <w:t>на основании выполненных норм и требований действующей Единой всероссийской спортивной кла</w:t>
      </w:r>
      <w:r w:rsidRPr="00036E22">
        <w:rPr>
          <w:rFonts w:ascii="Times New Roman" w:hAnsi="Times New Roman" w:cs="Times New Roman"/>
          <w:szCs w:val="28"/>
        </w:rPr>
        <w:t>ссификации, утвержденным приказом Министерства спорта Российской Федерации от 03.03.2025 № 173, и представленных документов, администрация городского округа Дебальцево</w:t>
      </w:r>
    </w:p>
    <w:p w14:paraId="7A14E8E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szCs w:val="28"/>
        </w:rPr>
      </w:pPr>
    </w:p>
    <w:p w14:paraId="0F38F703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ПОСТАНОВЛЯЕТ:</w:t>
      </w:r>
    </w:p>
    <w:p w14:paraId="1768EE0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szCs w:val="28"/>
        </w:rPr>
      </w:pPr>
    </w:p>
    <w:p w14:paraId="2F7F73E2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1. Присвоить второй/третий спортивный разряд __________________________</w:t>
      </w:r>
      <w:r w:rsidRPr="00036E22">
        <w:rPr>
          <w:rFonts w:ascii="Times New Roman" w:hAnsi="Times New Roman" w:cs="Times New Roman"/>
        </w:rPr>
        <w:t>______________________________________________.</w:t>
      </w:r>
    </w:p>
    <w:p w14:paraId="478D5E92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  <w:sz w:val="24"/>
        </w:rPr>
        <w:t>(вид спорта</w:t>
      </w:r>
    </w:p>
    <w:p w14:paraId="1571ED18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Спортсменам ______________________________________________________.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  <w:sz w:val="24"/>
        </w:rPr>
        <w:t>(название организации)</w:t>
      </w:r>
    </w:p>
    <w:p w14:paraId="4EA1745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22F8A6B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3122"/>
        <w:gridCol w:w="1303"/>
        <w:gridCol w:w="2779"/>
        <w:gridCol w:w="2041"/>
      </w:tblGrid>
      <w:tr w:rsidR="00377A0E" w:rsidRPr="00036E22" w14:paraId="70C65AF9" w14:textId="77777777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9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20790C" w14:textId="77777777" w:rsidR="00377A0E" w:rsidRPr="00036E22" w:rsidRDefault="009B4306">
            <w:pPr>
              <w:pStyle w:val="Standard"/>
              <w:rPr>
                <w:rFonts w:ascii="Times New Roman" w:hAnsi="Times New Roman" w:cs="Times New Roman"/>
              </w:rPr>
            </w:pPr>
            <w:r w:rsidRPr="00036E22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312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D08E89" w14:textId="77777777" w:rsidR="00377A0E" w:rsidRPr="00036E22" w:rsidRDefault="009B4306">
            <w:pPr>
              <w:pStyle w:val="Standard"/>
              <w:rPr>
                <w:rFonts w:ascii="Times New Roman" w:hAnsi="Times New Roman" w:cs="Times New Roman"/>
              </w:rPr>
            </w:pPr>
            <w:r w:rsidRPr="00036E22">
              <w:rPr>
                <w:rFonts w:ascii="Times New Roman" w:hAnsi="Times New Roman" w:cs="Times New Roman"/>
              </w:rPr>
              <w:t>ФИО спортсмена</w:t>
            </w:r>
          </w:p>
        </w:tc>
        <w:tc>
          <w:tcPr>
            <w:tcW w:w="130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F8FB0E" w14:textId="77777777" w:rsidR="00377A0E" w:rsidRPr="00036E22" w:rsidRDefault="009B4306">
            <w:pPr>
              <w:pStyle w:val="Standard"/>
              <w:rPr>
                <w:rFonts w:ascii="Times New Roman" w:hAnsi="Times New Roman" w:cs="Times New Roman"/>
              </w:rPr>
            </w:pPr>
            <w:r w:rsidRPr="00036E22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27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C42765" w14:textId="77777777" w:rsidR="00377A0E" w:rsidRPr="00036E22" w:rsidRDefault="009B4306">
            <w:pPr>
              <w:pStyle w:val="Standard"/>
              <w:rPr>
                <w:rFonts w:ascii="Times New Roman" w:hAnsi="Times New Roman" w:cs="Times New Roman"/>
              </w:rPr>
            </w:pPr>
            <w:r w:rsidRPr="00036E22">
              <w:rPr>
                <w:rFonts w:ascii="Times New Roman" w:hAnsi="Times New Roman" w:cs="Times New Roman"/>
              </w:rPr>
              <w:t>Наименование соревнований</w:t>
            </w:r>
          </w:p>
        </w:tc>
        <w:tc>
          <w:tcPr>
            <w:tcW w:w="20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282955" w14:textId="77777777" w:rsidR="00377A0E" w:rsidRPr="00036E22" w:rsidRDefault="009B4306">
            <w:pPr>
              <w:pStyle w:val="Standard"/>
              <w:rPr>
                <w:rFonts w:ascii="Times New Roman" w:hAnsi="Times New Roman" w:cs="Times New Roman"/>
              </w:rPr>
            </w:pPr>
            <w:r w:rsidRPr="00036E22">
              <w:rPr>
                <w:rFonts w:ascii="Times New Roman" w:hAnsi="Times New Roman" w:cs="Times New Roman"/>
              </w:rPr>
              <w:t xml:space="preserve"> Показанный результат</w:t>
            </w:r>
          </w:p>
        </w:tc>
      </w:tr>
      <w:tr w:rsidR="00377A0E" w:rsidRPr="00036E22" w14:paraId="46877116" w14:textId="77777777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9CEC09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17C633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1B5D75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DD1D8E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C3B870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</w:tbl>
    <w:p w14:paraId="550A2F0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02BA4DA7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 Постановление вступает в силу с момента подписания.</w:t>
      </w:r>
    </w:p>
    <w:p w14:paraId="40419EB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3071A76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1330B0C8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Глава муниципального образования</w:t>
      </w:r>
    </w:p>
    <w:p w14:paraId="4DFA9444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городского округа Дебальцево</w:t>
      </w:r>
    </w:p>
    <w:p w14:paraId="2116C39B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Донецкой Народной Республики             ______________               _______________</w:t>
      </w:r>
    </w:p>
    <w:p w14:paraId="015ACF0E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(подпись)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 (Ф.И.О.)</w:t>
      </w:r>
    </w:p>
    <w:p w14:paraId="13C5F2F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2C071EB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283212C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2408538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6E780B7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0E5D7C2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3371068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1214A73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3D5F9C9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1807C5E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7D40998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324E524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01B7CC1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031DFEE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30C7B3C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78482F4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0449A6A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188A5C6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0F07ED8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3E30358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5A823B9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51349E2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6AA4A5B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497581D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3C030FB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5C7DB31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5D4B951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37A3DEF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24AC648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0499192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0067016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Приложение № 3</w:t>
      </w:r>
    </w:p>
    <w:p w14:paraId="0AACA4A8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к административному регламенту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предоставления муниципальной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услуги «Присвоение спортивных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lastRenderedPageBreak/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разрядов «Второй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разряд» и «Третий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разряд»</w:t>
      </w:r>
    </w:p>
    <w:p w14:paraId="1C35804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4B86CAF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0D257CFA" w14:textId="77777777" w:rsidR="00377A0E" w:rsidRPr="00036E22" w:rsidRDefault="009B4306">
      <w:pPr>
        <w:pStyle w:val="Standard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  <w:noProof/>
        </w:rPr>
        <w:drawing>
          <wp:inline distT="0" distB="0" distL="0" distR="0" wp14:anchorId="7D81FC41" wp14:editId="7EB73788">
            <wp:extent cx="828720" cy="1106277"/>
            <wp:effectExtent l="0" t="0" r="9480" b="0"/>
            <wp:docPr id="2" name="Изображение2 Копия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720" cy="110627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2383BC3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i/>
          <w:szCs w:val="28"/>
        </w:rPr>
      </w:pPr>
    </w:p>
    <w:p w14:paraId="7259A9D6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АДМИНИСТРАЦИЯ</w:t>
      </w:r>
    </w:p>
    <w:p w14:paraId="74D57CA3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МУНИЦИПАЛЬНОГО ОБРАЗОВАНИЯ</w:t>
      </w:r>
    </w:p>
    <w:p w14:paraId="3D1B69D5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ГОРОДСКОГО ОКРУГА ДЕБАЛЬЦЕВО</w:t>
      </w:r>
    </w:p>
    <w:p w14:paraId="5FB7EA84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ДОНЕЦКОЙ НАРОДНОЙ РЕСПУБЛИКИ</w:t>
      </w:r>
    </w:p>
    <w:p w14:paraId="2DACB780" w14:textId="77777777" w:rsidR="00377A0E" w:rsidRPr="00036E22" w:rsidRDefault="00377A0E">
      <w:pPr>
        <w:pStyle w:val="Standard"/>
        <w:rPr>
          <w:rFonts w:ascii="Times New Roman" w:eastAsia="Times New Roman" w:hAnsi="Times New Roman" w:cs="Times New Roman"/>
          <w:b/>
          <w:bCs/>
          <w:szCs w:val="28"/>
        </w:rPr>
      </w:pPr>
    </w:p>
    <w:p w14:paraId="56087267" w14:textId="77777777" w:rsidR="00377A0E" w:rsidRPr="00036E22" w:rsidRDefault="00377A0E">
      <w:pPr>
        <w:pStyle w:val="Standard"/>
        <w:rPr>
          <w:rFonts w:ascii="Times New Roman" w:eastAsia="Times New Roman" w:hAnsi="Times New Roman" w:cs="Times New Roman"/>
          <w:bCs/>
        </w:rPr>
      </w:pPr>
    </w:p>
    <w:p w14:paraId="1D19CF82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ПОСТАНОВЛЕНИЕ</w:t>
      </w:r>
    </w:p>
    <w:p w14:paraId="023A6BE6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от_______________№__________</w:t>
      </w:r>
    </w:p>
    <w:p w14:paraId="1649F67A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bCs/>
          <w:szCs w:val="28"/>
        </w:rPr>
      </w:pPr>
    </w:p>
    <w:p w14:paraId="2E81685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58C76B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8B26121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О подтверждении спортивного разряда (спортивных разрядов)</w:t>
      </w:r>
    </w:p>
    <w:p w14:paraId="1E45205B" w14:textId="77777777" w:rsidR="00377A0E" w:rsidRPr="00036E22" w:rsidRDefault="00377A0E">
      <w:pPr>
        <w:pStyle w:val="Textbody"/>
        <w:jc w:val="center"/>
        <w:rPr>
          <w:rFonts w:ascii="Times New Roman" w:hAnsi="Times New Roman" w:cs="Times New Roman"/>
          <w:b/>
          <w:bCs/>
        </w:rPr>
      </w:pPr>
    </w:p>
    <w:p w14:paraId="5CF71614" w14:textId="77777777" w:rsidR="00377A0E" w:rsidRPr="00036E22" w:rsidRDefault="00377A0E">
      <w:pPr>
        <w:pStyle w:val="Standard"/>
        <w:widowControl/>
        <w:jc w:val="left"/>
        <w:rPr>
          <w:rFonts w:ascii="Times New Roman" w:hAnsi="Times New Roman" w:cs="Times New Roman"/>
          <w:color w:val="34343C"/>
          <w:sz w:val="22"/>
        </w:rPr>
      </w:pPr>
    </w:p>
    <w:p w14:paraId="0E16E100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В соответствии с Положением о Единой </w:t>
      </w:r>
      <w:r w:rsidRPr="00036E22">
        <w:rPr>
          <w:rFonts w:ascii="Times New Roman" w:hAnsi="Times New Roman" w:cs="Times New Roman"/>
        </w:rPr>
        <w:t>всероссийской спортивной классификации,</w:t>
      </w:r>
    </w:p>
    <w:p w14:paraId="1EC26769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утвержденным приказом Министерства спорта Российской Федерации от 03.03.2025 № 173, руководствуясь Уставом муниципального образования городской округ Дебальцево Донецкой Народной Республики, принятого решением </w:t>
      </w:r>
      <w:proofErr w:type="spellStart"/>
      <w:r w:rsidRPr="00036E22">
        <w:rPr>
          <w:rFonts w:ascii="Times New Roman" w:hAnsi="Times New Roman" w:cs="Times New Roman"/>
        </w:rPr>
        <w:t>Дебаль</w:t>
      </w:r>
      <w:r w:rsidRPr="00036E22">
        <w:rPr>
          <w:rFonts w:ascii="Times New Roman" w:hAnsi="Times New Roman" w:cs="Times New Roman"/>
        </w:rPr>
        <w:t>цевского</w:t>
      </w:r>
      <w:proofErr w:type="spellEnd"/>
      <w:r w:rsidRPr="00036E22">
        <w:rPr>
          <w:rFonts w:ascii="Times New Roman" w:hAnsi="Times New Roman" w:cs="Times New Roman"/>
        </w:rPr>
        <w:t xml:space="preserve"> городского совета Донецкой Народной Республики от 25.10.2023 № I/5-1 (с изменениями) администрация городского округа Дебальцево</w:t>
      </w:r>
    </w:p>
    <w:p w14:paraId="2305F9A5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3746E1E5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ПОСТАНОВЛЯЕТ:</w:t>
      </w:r>
    </w:p>
    <w:p w14:paraId="3554D573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128D6CA7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Подтвердить спортивный разряд (спортивные разряды) спортсмену (спортсменам),</w:t>
      </w:r>
    </w:p>
    <w:p w14:paraId="568E0E45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выполнившему (выполнившим)</w:t>
      </w:r>
      <w:r w:rsidRPr="00036E22">
        <w:rPr>
          <w:rFonts w:ascii="Times New Roman" w:hAnsi="Times New Roman" w:cs="Times New Roman"/>
        </w:rPr>
        <w:t xml:space="preserve"> нормы, требования и условия их выполнения Единой всероссийской спортивной классификации:</w:t>
      </w:r>
    </w:p>
    <w:p w14:paraId="22C65179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________________________________________________________________________</w:t>
      </w:r>
    </w:p>
    <w:p w14:paraId="2D3051B8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  <w:sz w:val="24"/>
        </w:rPr>
        <w:t>(вид спорта)</w:t>
      </w:r>
    </w:p>
    <w:p w14:paraId="31BBD39D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0DB20ABA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02522923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1 ____________ _______________________ _________________________________</w:t>
      </w:r>
      <w:r w:rsidRPr="00036E22">
        <w:rPr>
          <w:rFonts w:ascii="Times New Roman" w:hAnsi="Times New Roman" w:cs="Times New Roman"/>
        </w:rPr>
        <w:t>__</w:t>
      </w:r>
    </w:p>
    <w:p w14:paraId="2500D399" w14:textId="77777777" w:rsidR="00377A0E" w:rsidRPr="00036E22" w:rsidRDefault="009B4306">
      <w:pPr>
        <w:pStyle w:val="Textbody"/>
        <w:rPr>
          <w:rFonts w:ascii="Times New Roman" w:hAnsi="Times New Roman" w:cs="Times New Roman"/>
          <w:sz w:val="24"/>
        </w:rPr>
      </w:pP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  <w:t>(Ф.И.О.) (муниципальное образование) (спортивный разряд)</w:t>
      </w:r>
    </w:p>
    <w:p w14:paraId="2BC24AAF" w14:textId="77777777" w:rsidR="00377A0E" w:rsidRPr="00036E22" w:rsidRDefault="00377A0E">
      <w:pPr>
        <w:pStyle w:val="Textbody"/>
        <w:rPr>
          <w:rFonts w:ascii="Times New Roman" w:hAnsi="Times New Roman" w:cs="Times New Roman"/>
          <w:sz w:val="24"/>
        </w:rPr>
      </w:pPr>
    </w:p>
    <w:p w14:paraId="57B7EB99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2 ____________ ______________________________________ ___________________</w:t>
      </w:r>
    </w:p>
    <w:p w14:paraId="45D6261F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sz w:val="24"/>
        </w:rPr>
      </w:pPr>
      <w:r w:rsidRPr="00036E22">
        <w:rPr>
          <w:rFonts w:ascii="Times New Roman" w:hAnsi="Times New Roman" w:cs="Times New Roman"/>
          <w:sz w:val="24"/>
        </w:rPr>
        <w:t>(Ф.И.О.) (муниципальное образование) (спортивный разряд)</w:t>
      </w:r>
    </w:p>
    <w:p w14:paraId="43814F6C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52D0CC1B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2F331AE6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Глава муниципального образования</w:t>
      </w:r>
    </w:p>
    <w:p w14:paraId="569BC365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городского округа </w:t>
      </w:r>
      <w:r w:rsidRPr="00036E22">
        <w:rPr>
          <w:rFonts w:ascii="Times New Roman" w:hAnsi="Times New Roman" w:cs="Times New Roman"/>
        </w:rPr>
        <w:t>Дебальцево</w:t>
      </w:r>
    </w:p>
    <w:p w14:paraId="30A3CB5D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Донецкой Народной Республики             ______________               _______________</w:t>
      </w:r>
    </w:p>
    <w:p w14:paraId="16BD882D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(подпись)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 (Ф.И.О.)</w:t>
      </w:r>
    </w:p>
    <w:p w14:paraId="001DF49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83C772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2B4058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F443B7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7AA8EE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539677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642625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BC3B35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DC3131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FC09CC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B4B009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763791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E28B94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B58977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0B6517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D6041C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0C78F2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2CBF00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4C36DF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85DA1F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B1C9F9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423F3B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248CD3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DF5200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FDB7C9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247C64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68F9E8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EC1E5E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F9CC91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CDB8E2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DEA939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B2BEA2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EC1E6A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FB9850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B3155E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EB867A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36CBC5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D81630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7C15AE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FC891A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C888FC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DFFC20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7C30AA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07CF54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4DB40C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A50AF96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Приложение № 4</w:t>
      </w:r>
    </w:p>
    <w:p w14:paraId="346D0E85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к административному регламенту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 xml:space="preserve">предоставления муниципальной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lastRenderedPageBreak/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услуги «Присвоение спортивных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разрядов «Второй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разряд» и «Третий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разряд»</w:t>
      </w:r>
    </w:p>
    <w:p w14:paraId="56D2D5E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165446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4FF024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6085C27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b/>
          <w:bCs/>
          <w:color w:val="000000"/>
        </w:rPr>
      </w:pPr>
      <w:r w:rsidRPr="00036E22">
        <w:rPr>
          <w:rFonts w:ascii="Times New Roman" w:hAnsi="Times New Roman" w:cs="Times New Roman"/>
          <w:b/>
          <w:bCs/>
          <w:color w:val="000000"/>
        </w:rPr>
        <w:t>Уведомление № ____ от «____» ________ 20 ____ г.</w:t>
      </w:r>
    </w:p>
    <w:p w14:paraId="19C41AA3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b/>
          <w:bCs/>
          <w:color w:val="000000"/>
        </w:rPr>
      </w:pPr>
      <w:r w:rsidRPr="00036E22">
        <w:rPr>
          <w:rFonts w:ascii="Times New Roman" w:hAnsi="Times New Roman" w:cs="Times New Roman"/>
          <w:b/>
          <w:bCs/>
          <w:color w:val="000000"/>
        </w:rPr>
        <w:t xml:space="preserve">об отказе в предоставлении </w:t>
      </w:r>
      <w:r w:rsidRPr="00036E22">
        <w:rPr>
          <w:rFonts w:ascii="Times New Roman" w:hAnsi="Times New Roman" w:cs="Times New Roman"/>
          <w:b/>
          <w:bCs/>
          <w:color w:val="000000"/>
        </w:rPr>
        <w:t>муниципальной услуги</w:t>
      </w:r>
    </w:p>
    <w:p w14:paraId="133EAA39" w14:textId="77777777" w:rsidR="00377A0E" w:rsidRPr="00036E22" w:rsidRDefault="00377A0E">
      <w:pPr>
        <w:pStyle w:val="Textbody"/>
        <w:jc w:val="center"/>
        <w:rPr>
          <w:rFonts w:ascii="Times New Roman" w:hAnsi="Times New Roman" w:cs="Times New Roman"/>
          <w:color w:val="000000"/>
        </w:rPr>
      </w:pPr>
    </w:p>
    <w:p w14:paraId="6614F95D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Уважаемый (</w:t>
      </w:r>
      <w:proofErr w:type="spellStart"/>
      <w:r w:rsidRPr="00036E22">
        <w:rPr>
          <w:rFonts w:ascii="Times New Roman" w:hAnsi="Times New Roman" w:cs="Times New Roman"/>
        </w:rPr>
        <w:t>ая</w:t>
      </w:r>
      <w:proofErr w:type="spellEnd"/>
      <w:r w:rsidRPr="00036E22">
        <w:rPr>
          <w:rFonts w:ascii="Times New Roman" w:hAnsi="Times New Roman" w:cs="Times New Roman"/>
        </w:rPr>
        <w:t>) ________________________________________!</w:t>
      </w:r>
    </w:p>
    <w:p w14:paraId="4DAF4884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  <w:sz w:val="24"/>
        </w:rPr>
        <w:t>(имя, отчество заявителя)</w:t>
      </w:r>
    </w:p>
    <w:p w14:paraId="587DC0BA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В соответствии с административным регламентом предоставления муниципальной услуги «Присвоение спортивных разрядов «второй спортивный </w:t>
      </w:r>
      <w:r w:rsidRPr="00036E22">
        <w:rPr>
          <w:rFonts w:ascii="Times New Roman" w:hAnsi="Times New Roman" w:cs="Times New Roman"/>
        </w:rPr>
        <w:t>разряд» и «третий спортивный разряд» отделом физической культуры, спорта и туризма администрации муниципального образования городского округа Дебальцево Донецкой Народной Республики принято решение об отказе в присвоении Вам спортивного разряда в связи с__</w:t>
      </w:r>
      <w:r w:rsidRPr="00036E22">
        <w:rPr>
          <w:rFonts w:ascii="Times New Roman" w:hAnsi="Times New Roman" w:cs="Times New Roman"/>
        </w:rPr>
        <w:t>________________________ _________________________________________________________________</w:t>
      </w:r>
    </w:p>
    <w:p w14:paraId="6B577210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  <w:sz w:val="24"/>
        </w:rPr>
        <w:t>(указать причину отказа)</w:t>
      </w:r>
    </w:p>
    <w:p w14:paraId="14BFCF7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D87DC0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010EEC9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Дополнительная информация: ______________________________</w:t>
      </w:r>
      <w:proofErr w:type="gramStart"/>
      <w:r w:rsidRPr="00036E22">
        <w:rPr>
          <w:rFonts w:ascii="Times New Roman" w:hAnsi="Times New Roman" w:cs="Times New Roman"/>
        </w:rPr>
        <w:t>_ .</w:t>
      </w:r>
      <w:proofErr w:type="gramEnd"/>
    </w:p>
    <w:p w14:paraId="24A53A43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Вы вправе повторно обратиться в уполномоченный орган предоставлении му</w:t>
      </w:r>
      <w:r w:rsidRPr="00036E22">
        <w:rPr>
          <w:rFonts w:ascii="Times New Roman" w:hAnsi="Times New Roman" w:cs="Times New Roman"/>
        </w:rPr>
        <w:t>ниципальной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71B8DA61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5B9EB200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721F8017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Глава муниципального образования</w:t>
      </w:r>
    </w:p>
    <w:p w14:paraId="3D81E73E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городского округа Дебальцево</w:t>
      </w:r>
    </w:p>
    <w:p w14:paraId="3B911D26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Дон</w:t>
      </w:r>
      <w:r w:rsidRPr="00036E22">
        <w:rPr>
          <w:rFonts w:ascii="Times New Roman" w:hAnsi="Times New Roman" w:cs="Times New Roman"/>
        </w:rPr>
        <w:t>ецкой Народной Республики             ______________               _______________</w:t>
      </w:r>
    </w:p>
    <w:p w14:paraId="49181CA9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(подпись)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 (Ф.И.О.)</w:t>
      </w:r>
    </w:p>
    <w:p w14:paraId="3D1061C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883D5B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4AB108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1A590E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7B434B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7586CE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65610B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ECC049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3D7D81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A8A952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1897B2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246233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7C0E617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Приложение № 5</w:t>
      </w:r>
    </w:p>
    <w:p w14:paraId="6E47F1A5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к административному регламенту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предоставления муниципальной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услуги </w:t>
      </w:r>
      <w:r w:rsidRPr="00036E22">
        <w:rPr>
          <w:rFonts w:ascii="Times New Roman" w:hAnsi="Times New Roman" w:cs="Times New Roman"/>
        </w:rPr>
        <w:t xml:space="preserve">«Присвоение спортивных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lastRenderedPageBreak/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разрядов «Второй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разряд» и «Третий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разряд»</w:t>
      </w:r>
    </w:p>
    <w:p w14:paraId="590E395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11BB3FF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57927DEA" w14:textId="77777777" w:rsidR="00377A0E" w:rsidRPr="00036E22" w:rsidRDefault="009B4306">
      <w:pPr>
        <w:pStyle w:val="Standard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  <w:noProof/>
        </w:rPr>
        <w:drawing>
          <wp:inline distT="0" distB="0" distL="0" distR="0" wp14:anchorId="55DA483A" wp14:editId="3211C199">
            <wp:extent cx="828720" cy="1106277"/>
            <wp:effectExtent l="0" t="0" r="9480" b="0"/>
            <wp:docPr id="3" name="Изображение2 Копия 1 Копия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720" cy="110627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9F54BE8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i/>
          <w:szCs w:val="28"/>
        </w:rPr>
      </w:pPr>
    </w:p>
    <w:p w14:paraId="426DCB36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АДМИНИСТРАЦИЯ</w:t>
      </w:r>
    </w:p>
    <w:p w14:paraId="0919BED9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МУНИЦИПАЛЬНОГО ОБРАЗОВАНИЯ</w:t>
      </w:r>
    </w:p>
    <w:p w14:paraId="3BBB3159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ГОРОДСКОГО ОКРУГА ДЕБАЛЬЦЕВО</w:t>
      </w:r>
    </w:p>
    <w:p w14:paraId="1760E4BF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ДОНЕЦКОЙ НАРОДНОЙ РЕСПУБЛИКИ</w:t>
      </w:r>
    </w:p>
    <w:p w14:paraId="7B343CD0" w14:textId="77777777" w:rsidR="00377A0E" w:rsidRPr="00036E22" w:rsidRDefault="00377A0E">
      <w:pPr>
        <w:pStyle w:val="Standard"/>
        <w:rPr>
          <w:rFonts w:ascii="Times New Roman" w:eastAsia="Times New Roman" w:hAnsi="Times New Roman" w:cs="Times New Roman"/>
          <w:b/>
          <w:bCs/>
          <w:szCs w:val="28"/>
        </w:rPr>
      </w:pPr>
    </w:p>
    <w:p w14:paraId="1E0DF811" w14:textId="77777777" w:rsidR="00377A0E" w:rsidRPr="00036E22" w:rsidRDefault="00377A0E">
      <w:pPr>
        <w:pStyle w:val="Standard"/>
        <w:rPr>
          <w:rFonts w:ascii="Times New Roman" w:eastAsia="Times New Roman" w:hAnsi="Times New Roman" w:cs="Times New Roman"/>
          <w:bCs/>
        </w:rPr>
      </w:pPr>
    </w:p>
    <w:p w14:paraId="18F26B6F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ПОСТАНОВЛЕНИЕ</w:t>
      </w:r>
    </w:p>
    <w:p w14:paraId="27105133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от_______________№___</w:t>
      </w:r>
      <w:r w:rsidRPr="00036E22">
        <w:rPr>
          <w:rFonts w:ascii="Times New Roman" w:hAnsi="Times New Roman" w:cs="Times New Roman"/>
          <w:b/>
          <w:bCs/>
          <w:szCs w:val="28"/>
        </w:rPr>
        <w:t>_______</w:t>
      </w:r>
    </w:p>
    <w:p w14:paraId="3807DD21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bCs/>
          <w:szCs w:val="28"/>
        </w:rPr>
      </w:pPr>
    </w:p>
    <w:p w14:paraId="20BB1F6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5B0287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20CBDEA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 xml:space="preserve">О лишении спортивного </w:t>
      </w:r>
      <w:proofErr w:type="gramStart"/>
      <w:r w:rsidRPr="00036E22">
        <w:rPr>
          <w:rFonts w:ascii="Times New Roman" w:hAnsi="Times New Roman" w:cs="Times New Roman"/>
          <w:b/>
          <w:bCs/>
        </w:rPr>
        <w:t>разряда(</w:t>
      </w:r>
      <w:proofErr w:type="gramEnd"/>
      <w:r w:rsidRPr="00036E22">
        <w:rPr>
          <w:rFonts w:ascii="Times New Roman" w:hAnsi="Times New Roman" w:cs="Times New Roman"/>
          <w:b/>
          <w:bCs/>
        </w:rPr>
        <w:t>спортивных разрядов)</w:t>
      </w:r>
    </w:p>
    <w:p w14:paraId="0DDE7056" w14:textId="77777777" w:rsidR="00377A0E" w:rsidRPr="00036E22" w:rsidRDefault="00377A0E">
      <w:pPr>
        <w:pStyle w:val="Textbody"/>
        <w:jc w:val="center"/>
        <w:rPr>
          <w:rFonts w:ascii="Times New Roman" w:hAnsi="Times New Roman" w:cs="Times New Roman"/>
          <w:b/>
          <w:bCs/>
        </w:rPr>
      </w:pPr>
    </w:p>
    <w:p w14:paraId="29883ACE" w14:textId="77777777" w:rsidR="00377A0E" w:rsidRPr="00036E22" w:rsidRDefault="00377A0E">
      <w:pPr>
        <w:pStyle w:val="Standard"/>
        <w:widowControl/>
        <w:jc w:val="left"/>
        <w:rPr>
          <w:rFonts w:ascii="Times New Roman" w:hAnsi="Times New Roman" w:cs="Times New Roman"/>
          <w:color w:val="34343C"/>
          <w:sz w:val="22"/>
        </w:rPr>
      </w:pPr>
    </w:p>
    <w:p w14:paraId="6A44C713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В соответствии с Положением о Единой всероссийской спортивной классификации, утвержденным приказом Министерства спорта Российской Федерации от 03.03.2025 № 173, руководствуясь Уставом </w:t>
      </w:r>
      <w:r w:rsidRPr="00036E22">
        <w:rPr>
          <w:rFonts w:ascii="Times New Roman" w:hAnsi="Times New Roman" w:cs="Times New Roman"/>
        </w:rPr>
        <w:t xml:space="preserve">муниципального образования городской округ Дебальцево Донецкой Народной Республики, принятого решением </w:t>
      </w:r>
      <w:proofErr w:type="spellStart"/>
      <w:r w:rsidRPr="00036E22">
        <w:rPr>
          <w:rFonts w:ascii="Times New Roman" w:hAnsi="Times New Roman" w:cs="Times New Roman"/>
        </w:rPr>
        <w:t>Дебальцевского</w:t>
      </w:r>
      <w:proofErr w:type="spellEnd"/>
      <w:r w:rsidRPr="00036E22">
        <w:rPr>
          <w:rFonts w:ascii="Times New Roman" w:hAnsi="Times New Roman" w:cs="Times New Roman"/>
        </w:rPr>
        <w:t xml:space="preserve"> городского совета Донецкой Народной Республики от 25.10.2023 № I/5-1 (с изменениями), в связи с</w:t>
      </w:r>
    </w:p>
    <w:p w14:paraId="6B9626BA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__________________________________________</w:t>
      </w:r>
      <w:r w:rsidRPr="00036E22">
        <w:rPr>
          <w:rFonts w:ascii="Times New Roman" w:hAnsi="Times New Roman" w:cs="Times New Roman"/>
        </w:rPr>
        <w:t>______________________________</w:t>
      </w:r>
    </w:p>
    <w:p w14:paraId="7A588CF3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(указываются основания для лишения спортивного разряда)</w:t>
      </w:r>
    </w:p>
    <w:p w14:paraId="32244F53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 администрация городского округа Дебальцево</w:t>
      </w:r>
    </w:p>
    <w:p w14:paraId="3603DF2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4D95616B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ПОСТАНОВЛЯЕТ:</w:t>
      </w:r>
    </w:p>
    <w:p w14:paraId="76C715D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E9CEBDC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Лишить спортивного разряда (спортивных разрядов) спортсмена (спортсменов):</w:t>
      </w:r>
    </w:p>
    <w:p w14:paraId="7511375A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1 </w:t>
      </w:r>
      <w:r w:rsidRPr="00036E22">
        <w:rPr>
          <w:rFonts w:ascii="Times New Roman" w:hAnsi="Times New Roman" w:cs="Times New Roman"/>
        </w:rPr>
        <w:t>_______________</w:t>
      </w:r>
      <w:proofErr w:type="gramStart"/>
      <w:r w:rsidRPr="00036E22">
        <w:rPr>
          <w:rFonts w:ascii="Times New Roman" w:hAnsi="Times New Roman" w:cs="Times New Roman"/>
        </w:rPr>
        <w:t>_  _</w:t>
      </w:r>
      <w:proofErr w:type="gramEnd"/>
      <w:r w:rsidRPr="00036E22">
        <w:rPr>
          <w:rFonts w:ascii="Times New Roman" w:hAnsi="Times New Roman" w:cs="Times New Roman"/>
        </w:rPr>
        <w:t>________________________ ____________________________</w:t>
      </w:r>
    </w:p>
    <w:p w14:paraId="30856F22" w14:textId="77777777" w:rsidR="00377A0E" w:rsidRPr="00036E22" w:rsidRDefault="009B4306">
      <w:pPr>
        <w:pStyle w:val="Textbody"/>
        <w:rPr>
          <w:rFonts w:ascii="Times New Roman" w:hAnsi="Times New Roman" w:cs="Times New Roman"/>
          <w:sz w:val="24"/>
        </w:rPr>
      </w:pPr>
      <w:r w:rsidRPr="00036E22">
        <w:rPr>
          <w:rFonts w:ascii="Times New Roman" w:hAnsi="Times New Roman" w:cs="Times New Roman"/>
          <w:sz w:val="24"/>
        </w:rPr>
        <w:tab/>
        <w:t xml:space="preserve">(Ф.И.О.) </w:t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  <w:t>(муниципальное образование)</w:t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  <w:t xml:space="preserve"> (спортивный разряд)</w:t>
      </w:r>
    </w:p>
    <w:p w14:paraId="0A053383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0495D8FF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03B26F27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2 _______________</w:t>
      </w:r>
      <w:proofErr w:type="gramStart"/>
      <w:r w:rsidRPr="00036E22">
        <w:rPr>
          <w:rFonts w:ascii="Times New Roman" w:hAnsi="Times New Roman" w:cs="Times New Roman"/>
        </w:rPr>
        <w:t>_  _</w:t>
      </w:r>
      <w:proofErr w:type="gramEnd"/>
      <w:r w:rsidRPr="00036E22">
        <w:rPr>
          <w:rFonts w:ascii="Times New Roman" w:hAnsi="Times New Roman" w:cs="Times New Roman"/>
        </w:rPr>
        <w:t>________________________ ____________________________</w:t>
      </w:r>
    </w:p>
    <w:p w14:paraId="6F5EEDB4" w14:textId="77777777" w:rsidR="00377A0E" w:rsidRPr="00036E22" w:rsidRDefault="009B4306">
      <w:pPr>
        <w:pStyle w:val="Textbody"/>
        <w:rPr>
          <w:rFonts w:ascii="Times New Roman" w:hAnsi="Times New Roman" w:cs="Times New Roman"/>
          <w:sz w:val="24"/>
        </w:rPr>
      </w:pPr>
      <w:r w:rsidRPr="00036E22">
        <w:rPr>
          <w:rFonts w:ascii="Times New Roman" w:hAnsi="Times New Roman" w:cs="Times New Roman"/>
          <w:sz w:val="24"/>
        </w:rPr>
        <w:tab/>
        <w:t xml:space="preserve">(Ф.И.О.) </w:t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  <w:t>(муниципальное образование)</w:t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  <w:t xml:space="preserve"> (с</w:t>
      </w:r>
      <w:r w:rsidRPr="00036E22">
        <w:rPr>
          <w:rFonts w:ascii="Times New Roman" w:hAnsi="Times New Roman" w:cs="Times New Roman"/>
          <w:sz w:val="24"/>
        </w:rPr>
        <w:t>портивный разряд)</w:t>
      </w:r>
    </w:p>
    <w:p w14:paraId="27D1F79F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3D155186" w14:textId="77777777" w:rsidR="00377A0E" w:rsidRPr="00036E22" w:rsidRDefault="00377A0E">
      <w:pPr>
        <w:pStyle w:val="Textbody"/>
        <w:jc w:val="center"/>
        <w:rPr>
          <w:rFonts w:ascii="Times New Roman" w:hAnsi="Times New Roman" w:cs="Times New Roman"/>
          <w:sz w:val="24"/>
        </w:rPr>
      </w:pPr>
    </w:p>
    <w:p w14:paraId="75E5557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A0BF976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Глава муниципального образования</w:t>
      </w:r>
    </w:p>
    <w:p w14:paraId="386E183B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городского округа Дебальцево</w:t>
      </w:r>
    </w:p>
    <w:p w14:paraId="72A46CB7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Донецкой Народной Республики             ______________               _______________</w:t>
      </w:r>
    </w:p>
    <w:p w14:paraId="28EBAE27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(подпись)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 (Ф.И.О.)</w:t>
      </w:r>
    </w:p>
    <w:p w14:paraId="7484E9C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A0A634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B901DF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2DA984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70F8B1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A58DCC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E19D6A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04D2FF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C3517E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BE1D8B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243FDB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568F42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66A54A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83D78A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949B81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C28310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CECEDB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8689D6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06C934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059D59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164E04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5FD8B8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ADF155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B43374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CAD468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E77CD2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505899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07D13F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973D2F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B70CDE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197188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C94496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FD00EB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BD2563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F41F82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0DA0C9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822ED6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EFB5B3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BE841E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834EF5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1CFC8A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B52ABC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D93DE3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CC08208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>Приложение № 6</w:t>
      </w:r>
    </w:p>
    <w:p w14:paraId="50491A2A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к административному регламенту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предоставления муниципальной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услуги «Присвоение спортивных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lastRenderedPageBreak/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разрядов «Второй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разряд» и «Третий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разряд»</w:t>
      </w:r>
    </w:p>
    <w:p w14:paraId="1F7D8C0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2E70FEE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3FEF6CAF" w14:textId="77777777" w:rsidR="00377A0E" w:rsidRPr="00036E22" w:rsidRDefault="009B4306">
      <w:pPr>
        <w:pStyle w:val="Standard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  <w:noProof/>
        </w:rPr>
        <w:drawing>
          <wp:inline distT="0" distB="0" distL="0" distR="0" wp14:anchorId="6E3CCCF7" wp14:editId="2D901D63">
            <wp:extent cx="828720" cy="1106277"/>
            <wp:effectExtent l="0" t="0" r="9480" b="0"/>
            <wp:docPr id="4" name="Изображение2 Копия 1 Копия 1 Копия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720" cy="110627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F295914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i/>
          <w:szCs w:val="28"/>
        </w:rPr>
      </w:pPr>
    </w:p>
    <w:p w14:paraId="504B367F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АДМИНИСТРАЦИЯ</w:t>
      </w:r>
    </w:p>
    <w:p w14:paraId="707684FE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МУНИЦИПАЛЬНОГО</w:t>
      </w:r>
      <w:r w:rsidRPr="00036E22">
        <w:rPr>
          <w:rFonts w:ascii="Times New Roman" w:hAnsi="Times New Roman" w:cs="Times New Roman"/>
          <w:b/>
          <w:bCs/>
          <w:szCs w:val="28"/>
        </w:rPr>
        <w:t xml:space="preserve"> ОБРАЗОВАНИЯ</w:t>
      </w:r>
    </w:p>
    <w:p w14:paraId="0DD902D5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ГОРОДСКОГО ОКРУГА ДЕБАЛЬЦЕВО</w:t>
      </w:r>
    </w:p>
    <w:p w14:paraId="594E50E9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ДОНЕЦКОЙ НАРОДНОЙ РЕСПУБЛИКИ</w:t>
      </w:r>
    </w:p>
    <w:p w14:paraId="2C82E8F1" w14:textId="77777777" w:rsidR="00377A0E" w:rsidRPr="00036E22" w:rsidRDefault="00377A0E">
      <w:pPr>
        <w:pStyle w:val="Standard"/>
        <w:rPr>
          <w:rFonts w:ascii="Times New Roman" w:eastAsia="Times New Roman" w:hAnsi="Times New Roman" w:cs="Times New Roman"/>
          <w:b/>
          <w:bCs/>
          <w:szCs w:val="28"/>
        </w:rPr>
      </w:pPr>
    </w:p>
    <w:p w14:paraId="352F276A" w14:textId="77777777" w:rsidR="00377A0E" w:rsidRPr="00036E22" w:rsidRDefault="00377A0E">
      <w:pPr>
        <w:pStyle w:val="Standard"/>
        <w:rPr>
          <w:rFonts w:ascii="Times New Roman" w:eastAsia="Times New Roman" w:hAnsi="Times New Roman" w:cs="Times New Roman"/>
          <w:bCs/>
        </w:rPr>
      </w:pPr>
    </w:p>
    <w:p w14:paraId="6D07DA62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ПОСТАНОВЛЕНИЕ</w:t>
      </w:r>
    </w:p>
    <w:p w14:paraId="6151C960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от_______________№__________</w:t>
      </w:r>
    </w:p>
    <w:p w14:paraId="19A757BF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bCs/>
          <w:szCs w:val="28"/>
        </w:rPr>
      </w:pPr>
    </w:p>
    <w:p w14:paraId="43DDF52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511DC6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94197CB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 xml:space="preserve">О восстановлении спортивного </w:t>
      </w:r>
      <w:proofErr w:type="gramStart"/>
      <w:r w:rsidRPr="00036E22">
        <w:rPr>
          <w:rFonts w:ascii="Times New Roman" w:hAnsi="Times New Roman" w:cs="Times New Roman"/>
          <w:b/>
          <w:bCs/>
        </w:rPr>
        <w:t>разряда(</w:t>
      </w:r>
      <w:proofErr w:type="gramEnd"/>
      <w:r w:rsidRPr="00036E22">
        <w:rPr>
          <w:rFonts w:ascii="Times New Roman" w:hAnsi="Times New Roman" w:cs="Times New Roman"/>
          <w:b/>
          <w:bCs/>
        </w:rPr>
        <w:t>спортивных разрядов)</w:t>
      </w:r>
    </w:p>
    <w:p w14:paraId="3468EC96" w14:textId="77777777" w:rsidR="00377A0E" w:rsidRPr="00036E22" w:rsidRDefault="00377A0E">
      <w:pPr>
        <w:pStyle w:val="Textbody"/>
        <w:jc w:val="center"/>
        <w:rPr>
          <w:rFonts w:ascii="Times New Roman" w:hAnsi="Times New Roman" w:cs="Times New Roman"/>
          <w:b/>
          <w:bCs/>
        </w:rPr>
      </w:pPr>
    </w:p>
    <w:p w14:paraId="384905EB" w14:textId="77777777" w:rsidR="00377A0E" w:rsidRPr="00036E22" w:rsidRDefault="00377A0E">
      <w:pPr>
        <w:pStyle w:val="Standard"/>
        <w:widowControl/>
        <w:jc w:val="left"/>
        <w:rPr>
          <w:rFonts w:ascii="Times New Roman" w:hAnsi="Times New Roman" w:cs="Times New Roman"/>
          <w:color w:val="34343C"/>
          <w:sz w:val="22"/>
        </w:rPr>
      </w:pPr>
    </w:p>
    <w:p w14:paraId="6474D086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В соответствии с Положением о Единой всероссийской спортивной </w:t>
      </w:r>
      <w:r w:rsidRPr="00036E22">
        <w:rPr>
          <w:rFonts w:ascii="Times New Roman" w:hAnsi="Times New Roman" w:cs="Times New Roman"/>
        </w:rPr>
        <w:t xml:space="preserve">классификации, утвержденным приказом Министерства спорта Российской Федерации от 03.03.2025 № 173, руководствуясь Уставом муниципального образования городской округ Дебальцево Донецкой Народной Республики, принятого решением </w:t>
      </w:r>
      <w:proofErr w:type="spellStart"/>
      <w:r w:rsidRPr="00036E22">
        <w:rPr>
          <w:rFonts w:ascii="Times New Roman" w:hAnsi="Times New Roman" w:cs="Times New Roman"/>
        </w:rPr>
        <w:t>Дебальцевского</w:t>
      </w:r>
      <w:proofErr w:type="spellEnd"/>
      <w:r w:rsidRPr="00036E22">
        <w:rPr>
          <w:rFonts w:ascii="Times New Roman" w:hAnsi="Times New Roman" w:cs="Times New Roman"/>
        </w:rPr>
        <w:t xml:space="preserve"> городского совет</w:t>
      </w:r>
      <w:r w:rsidRPr="00036E22">
        <w:rPr>
          <w:rFonts w:ascii="Times New Roman" w:hAnsi="Times New Roman" w:cs="Times New Roman"/>
        </w:rPr>
        <w:t>а Донецкой Народной Республики от 25.10.2023 № I/5-1 (с изменениями), в связи с окончанием срока дисквалификации спортсмена (спортсменов) администрация городского округа Дебальцево</w:t>
      </w:r>
    </w:p>
    <w:p w14:paraId="7070A1C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2BFC6914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ПОСТАНОВЛЯЕТ:</w:t>
      </w:r>
    </w:p>
    <w:p w14:paraId="0D57E6E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0410B9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A65C4F7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1. Восстановить спортивный разряд (спортивные </w:t>
      </w:r>
      <w:r w:rsidRPr="00036E22">
        <w:rPr>
          <w:rFonts w:ascii="Times New Roman" w:hAnsi="Times New Roman" w:cs="Times New Roman"/>
        </w:rPr>
        <w:t>разряды) спортсмену (спортсменам):</w:t>
      </w:r>
    </w:p>
    <w:p w14:paraId="0D422B46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3E82E1BD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1 ________________                                                _________________________</w:t>
      </w:r>
    </w:p>
    <w:p w14:paraId="3E1AEA2D" w14:textId="77777777" w:rsidR="00377A0E" w:rsidRPr="00036E22" w:rsidRDefault="009B4306">
      <w:pPr>
        <w:pStyle w:val="Textbody"/>
        <w:rPr>
          <w:rFonts w:ascii="Times New Roman" w:hAnsi="Times New Roman" w:cs="Times New Roman"/>
          <w:sz w:val="24"/>
        </w:rPr>
      </w:pPr>
      <w:r w:rsidRPr="00036E22">
        <w:rPr>
          <w:rFonts w:ascii="Times New Roman" w:hAnsi="Times New Roman" w:cs="Times New Roman"/>
          <w:sz w:val="24"/>
        </w:rPr>
        <w:tab/>
        <w:t xml:space="preserve">(Ф.И.О.) </w:t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  <w:t>(муниципальное образование)</w:t>
      </w:r>
    </w:p>
    <w:p w14:paraId="2996840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E531B65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254E9CED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53E70285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2 ________________                                                ______________</w:t>
      </w:r>
      <w:r w:rsidRPr="00036E22">
        <w:rPr>
          <w:rFonts w:ascii="Times New Roman" w:hAnsi="Times New Roman" w:cs="Times New Roman"/>
        </w:rPr>
        <w:t>___________</w:t>
      </w:r>
    </w:p>
    <w:p w14:paraId="60587AA9" w14:textId="77777777" w:rsidR="00377A0E" w:rsidRPr="00036E22" w:rsidRDefault="009B4306">
      <w:pPr>
        <w:pStyle w:val="Textbody"/>
        <w:rPr>
          <w:rFonts w:ascii="Times New Roman" w:hAnsi="Times New Roman" w:cs="Times New Roman"/>
          <w:sz w:val="24"/>
        </w:rPr>
      </w:pPr>
      <w:r w:rsidRPr="00036E22">
        <w:rPr>
          <w:rFonts w:ascii="Times New Roman" w:hAnsi="Times New Roman" w:cs="Times New Roman"/>
          <w:sz w:val="24"/>
        </w:rPr>
        <w:tab/>
        <w:t xml:space="preserve">(Ф.И.О.) </w:t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  <w:t>(муниципальное образование)</w:t>
      </w:r>
    </w:p>
    <w:p w14:paraId="3D66972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3C0E93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ABFB21B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Глава муниципального образования</w:t>
      </w:r>
    </w:p>
    <w:p w14:paraId="67208874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городского округа Дебальцево</w:t>
      </w:r>
    </w:p>
    <w:p w14:paraId="661FB164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Донецкой Народной Республики             ______________               _______________</w:t>
      </w:r>
    </w:p>
    <w:p w14:paraId="68E52EB4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(подпись)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 (Ф.И.О.)</w:t>
      </w:r>
    </w:p>
    <w:p w14:paraId="3B3DA66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7249BC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279C2A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42DE0A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F0F576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A98FF3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A845B1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2A7675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B3409E2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166C136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B31D48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1B20A2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63CDB0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7AB795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85B5B6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3CEFD0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6CDB14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C16284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91372C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A26E70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178D95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437DA5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DC02AB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033E36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1A8E63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7941A7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7C7AB8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20B6C2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B3FCF8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A0A62C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B7D928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B6A9A5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3AF9A8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2C8EDD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1580F3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A4BA15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2797EF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A07B27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455C9E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A2EB05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C3050F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49E557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941923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394307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713F3D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37E31D5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Приложение № 7</w:t>
      </w:r>
    </w:p>
    <w:p w14:paraId="0B4A9119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к административному регламенту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предоставления муниципальной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услуги «Присвоение спортивных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lastRenderedPageBreak/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разрядов «Второй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разряд» и «Третий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>разряд»</w:t>
      </w:r>
    </w:p>
    <w:p w14:paraId="46AD21F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7AFC7E7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438D23A7" w14:textId="77777777" w:rsidR="00377A0E" w:rsidRPr="00036E22" w:rsidRDefault="009B4306">
      <w:pPr>
        <w:pStyle w:val="Standard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  <w:noProof/>
        </w:rPr>
        <w:drawing>
          <wp:inline distT="0" distB="0" distL="0" distR="0" wp14:anchorId="0CC429F9" wp14:editId="5C8AE21D">
            <wp:extent cx="828720" cy="1106277"/>
            <wp:effectExtent l="0" t="0" r="9480" b="0"/>
            <wp:docPr id="5" name="Изображение2 Копия 1 Копия 1 Копия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720" cy="110627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89D97F6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i/>
          <w:szCs w:val="28"/>
        </w:rPr>
      </w:pPr>
    </w:p>
    <w:p w14:paraId="70DB671F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АДМИНИСТРАЦИЯ</w:t>
      </w:r>
    </w:p>
    <w:p w14:paraId="2C0FF74A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МУНИЦИПАЛЬНОГО ОБРАЗОВАНИЯ</w:t>
      </w:r>
    </w:p>
    <w:p w14:paraId="7B8EA26D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ГОРОДСКОГО ОКРУГА ДЕБАЛЬЦЕВО</w:t>
      </w:r>
    </w:p>
    <w:p w14:paraId="29FA39EB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ДОНЕЦКОЙ НАРОДНОЙ РЕСПУБЛИКИ</w:t>
      </w:r>
    </w:p>
    <w:p w14:paraId="7F8CABD5" w14:textId="77777777" w:rsidR="00377A0E" w:rsidRPr="00036E22" w:rsidRDefault="00377A0E">
      <w:pPr>
        <w:pStyle w:val="Standard"/>
        <w:rPr>
          <w:rFonts w:ascii="Times New Roman" w:eastAsia="Times New Roman" w:hAnsi="Times New Roman" w:cs="Times New Roman"/>
          <w:b/>
          <w:bCs/>
          <w:szCs w:val="28"/>
        </w:rPr>
      </w:pPr>
    </w:p>
    <w:p w14:paraId="52A904D0" w14:textId="77777777" w:rsidR="00377A0E" w:rsidRPr="00036E22" w:rsidRDefault="00377A0E">
      <w:pPr>
        <w:pStyle w:val="Standard"/>
        <w:rPr>
          <w:rFonts w:ascii="Times New Roman" w:eastAsia="Times New Roman" w:hAnsi="Times New Roman" w:cs="Times New Roman"/>
          <w:bCs/>
        </w:rPr>
      </w:pPr>
    </w:p>
    <w:p w14:paraId="392A71E9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ПОСТАНОВЛЕНИЕ</w:t>
      </w:r>
    </w:p>
    <w:p w14:paraId="2C60C306" w14:textId="77777777" w:rsidR="00377A0E" w:rsidRPr="00036E22" w:rsidRDefault="009B4306">
      <w:pPr>
        <w:pStyle w:val="Standard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от_______________№__________</w:t>
      </w:r>
    </w:p>
    <w:p w14:paraId="17268CAE" w14:textId="77777777" w:rsidR="00377A0E" w:rsidRPr="00036E22" w:rsidRDefault="00377A0E">
      <w:pPr>
        <w:pStyle w:val="Standard"/>
        <w:rPr>
          <w:rFonts w:ascii="Times New Roman" w:hAnsi="Times New Roman" w:cs="Times New Roman"/>
          <w:b/>
          <w:bCs/>
          <w:szCs w:val="28"/>
        </w:rPr>
      </w:pPr>
    </w:p>
    <w:p w14:paraId="3CEFBE5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465BBE3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b/>
          <w:bCs/>
          <w:color w:val="000000"/>
          <w:szCs w:val="28"/>
        </w:rPr>
      </w:pPr>
      <w:r w:rsidRPr="00036E22">
        <w:rPr>
          <w:rFonts w:ascii="Times New Roman" w:hAnsi="Times New Roman" w:cs="Times New Roman"/>
          <w:b/>
          <w:bCs/>
          <w:color w:val="000000"/>
          <w:szCs w:val="28"/>
        </w:rPr>
        <w:t>Об отказе в лишении/восстановлении спортивного разряда</w:t>
      </w:r>
    </w:p>
    <w:p w14:paraId="5DE5DAB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60483DC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Рассмотрев Ваше заявление от </w:t>
      </w:r>
      <w:r w:rsidRPr="00036E22">
        <w:rPr>
          <w:rFonts w:ascii="Times New Roman" w:hAnsi="Times New Roman" w:cs="Times New Roman"/>
        </w:rPr>
        <w:t>_____________ № _______________и прилагаемые к нему документы, в соответствии с Положением о Единой всероссийской спортивной классификации, утвержденным приказом Министерства спорта Российской Федерации от 03.03.2025 № 173, руководствуясь Уставом муниципал</w:t>
      </w:r>
      <w:r w:rsidRPr="00036E22">
        <w:rPr>
          <w:rFonts w:ascii="Times New Roman" w:hAnsi="Times New Roman" w:cs="Times New Roman"/>
        </w:rPr>
        <w:t xml:space="preserve">ьного образования городской округ Дебальцево Донецкой Народной Республики, принятого решением </w:t>
      </w:r>
      <w:proofErr w:type="spellStart"/>
      <w:r w:rsidRPr="00036E22">
        <w:rPr>
          <w:rFonts w:ascii="Times New Roman" w:hAnsi="Times New Roman" w:cs="Times New Roman"/>
        </w:rPr>
        <w:t>Дебальцевского</w:t>
      </w:r>
      <w:proofErr w:type="spellEnd"/>
      <w:r w:rsidRPr="00036E22">
        <w:rPr>
          <w:rFonts w:ascii="Times New Roman" w:hAnsi="Times New Roman" w:cs="Times New Roman"/>
        </w:rPr>
        <w:t xml:space="preserve"> городского совета Донецкой Народной Республики от 25.10.2023 № I/5-1 (с изменениями)  администрация городского округа Дебальцево</w:t>
      </w:r>
    </w:p>
    <w:p w14:paraId="06435F8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61B5426B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  <w:b/>
          <w:bCs/>
          <w:szCs w:val="28"/>
        </w:rPr>
      </w:pPr>
      <w:r w:rsidRPr="00036E22">
        <w:rPr>
          <w:rFonts w:ascii="Times New Roman" w:hAnsi="Times New Roman" w:cs="Times New Roman"/>
          <w:b/>
          <w:bCs/>
          <w:szCs w:val="28"/>
        </w:rPr>
        <w:t>ПОСТАНОВЛЯЕТ:</w:t>
      </w:r>
    </w:p>
    <w:p w14:paraId="01C1E46F" w14:textId="77777777" w:rsidR="00377A0E" w:rsidRPr="00036E22" w:rsidRDefault="00377A0E">
      <w:pPr>
        <w:pStyle w:val="Textbody"/>
        <w:rPr>
          <w:rFonts w:ascii="Times New Roman" w:hAnsi="Times New Roman" w:cs="Times New Roman"/>
          <w:color w:val="34343C"/>
          <w:sz w:val="22"/>
        </w:rPr>
      </w:pPr>
    </w:p>
    <w:p w14:paraId="06651679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</w:t>
      </w:r>
      <w:r w:rsidRPr="00036E22">
        <w:rPr>
          <w:rFonts w:ascii="Times New Roman" w:hAnsi="Times New Roman" w:cs="Times New Roman"/>
        </w:rPr>
        <w:t>.</w:t>
      </w:r>
      <w:r w:rsidRPr="00036E22">
        <w:rPr>
          <w:rFonts w:ascii="Times New Roman" w:hAnsi="Times New Roman" w:cs="Times New Roman"/>
          <w:color w:val="000000"/>
          <w:sz w:val="22"/>
        </w:rPr>
        <w:t xml:space="preserve"> О</w:t>
      </w:r>
      <w:r w:rsidRPr="00036E22">
        <w:rPr>
          <w:rFonts w:ascii="Times New Roman" w:hAnsi="Times New Roman" w:cs="Times New Roman"/>
          <w:color w:val="000000"/>
          <w:szCs w:val="28"/>
        </w:rPr>
        <w:t>тказе в лишении/восстановлении спортивного разряда спортсмену:</w:t>
      </w:r>
    </w:p>
    <w:p w14:paraId="6F1BD083" w14:textId="77777777" w:rsidR="00377A0E" w:rsidRPr="00036E22" w:rsidRDefault="009B4306">
      <w:pPr>
        <w:pStyle w:val="Textbody"/>
        <w:rPr>
          <w:rFonts w:ascii="Times New Roman" w:hAnsi="Times New Roman" w:cs="Times New Roman"/>
          <w:color w:val="000000"/>
          <w:szCs w:val="28"/>
        </w:rPr>
      </w:pPr>
      <w:r w:rsidRPr="00036E22">
        <w:rPr>
          <w:rFonts w:ascii="Times New Roman" w:hAnsi="Times New Roman" w:cs="Times New Roman"/>
          <w:color w:val="000000"/>
          <w:szCs w:val="28"/>
        </w:rPr>
        <w:t>________________________________________________________________________</w:t>
      </w:r>
    </w:p>
    <w:p w14:paraId="191B1709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color w:val="000000"/>
          <w:sz w:val="24"/>
        </w:rPr>
      </w:pPr>
      <w:r w:rsidRPr="00036E22">
        <w:rPr>
          <w:rFonts w:ascii="Times New Roman" w:hAnsi="Times New Roman" w:cs="Times New Roman"/>
          <w:color w:val="000000"/>
          <w:sz w:val="24"/>
        </w:rPr>
        <w:t>(указать ФИО и дату рождения спортсмена)</w:t>
      </w:r>
    </w:p>
    <w:p w14:paraId="3F4F7CBA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6770B7D8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по следующим основаниям:</w:t>
      </w:r>
    </w:p>
    <w:p w14:paraId="6A49D639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  <w:r w:rsidRPr="00036E22">
        <w:rPr>
          <w:rFonts w:ascii="Times New Roman" w:hAnsi="Times New Roman" w:cs="Times New Roman"/>
          <w:color w:val="34343C"/>
          <w:sz w:val="22"/>
        </w:rPr>
        <w:t>__________________________________________________________________________________________</w:t>
      </w:r>
    </w:p>
    <w:p w14:paraId="2DAC331B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sz w:val="24"/>
        </w:rPr>
      </w:pPr>
      <w:r w:rsidRPr="00036E22">
        <w:rPr>
          <w:rFonts w:ascii="Times New Roman" w:hAnsi="Times New Roman" w:cs="Times New Roman"/>
          <w:sz w:val="24"/>
        </w:rPr>
        <w:t>(указать основания для отказа)</w:t>
      </w:r>
    </w:p>
    <w:p w14:paraId="423169F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CBA72A1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Дополнительная информация: ______________________________</w:t>
      </w:r>
      <w:proofErr w:type="gramStart"/>
      <w:r w:rsidRPr="00036E22">
        <w:rPr>
          <w:rFonts w:ascii="Times New Roman" w:hAnsi="Times New Roman" w:cs="Times New Roman"/>
        </w:rPr>
        <w:t>_ .</w:t>
      </w:r>
      <w:proofErr w:type="gramEnd"/>
    </w:p>
    <w:p w14:paraId="17CC8526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Вы вправе повторно обратиться в уполномоченный орган предоставлении му</w:t>
      </w:r>
      <w:r w:rsidRPr="00036E22">
        <w:rPr>
          <w:rFonts w:ascii="Times New Roman" w:hAnsi="Times New Roman" w:cs="Times New Roman"/>
        </w:rPr>
        <w:t>ниципальной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1C1CC39F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168962D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FA073F2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Глава муниципального образования</w:t>
      </w:r>
    </w:p>
    <w:p w14:paraId="398CCF19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городского округа Дебальцево</w:t>
      </w:r>
    </w:p>
    <w:p w14:paraId="69F1D728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Дон</w:t>
      </w:r>
      <w:r w:rsidRPr="00036E22">
        <w:rPr>
          <w:rFonts w:ascii="Times New Roman" w:hAnsi="Times New Roman" w:cs="Times New Roman"/>
        </w:rPr>
        <w:t>ецкой Народной Республики             ______________               _______________</w:t>
      </w:r>
    </w:p>
    <w:p w14:paraId="7DD81B01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(подпись)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 (Ф.И.О.)</w:t>
      </w:r>
    </w:p>
    <w:p w14:paraId="6690F0C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17195B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D88CF9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490AC5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D3099A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C83E59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B0C0C6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845968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0AC863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5A5EFA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9E6D2C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731B7C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962F9D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517BD0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ABC263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F12CFF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FC020C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8B7208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468B76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05015A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B5C56F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081997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6E8A88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695C4B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AA793F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9E53B0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A159D5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A429FE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8FD0D5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EF6048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F183F7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047168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237839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6C1310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C835B5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655265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BAC1DB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4FBB31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71358F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C49F2F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BFB071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84C901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C41ABAA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Приложение № 8</w:t>
      </w:r>
    </w:p>
    <w:p w14:paraId="1E63474A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к административному регламенту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предоставления </w:t>
      </w:r>
      <w:r w:rsidRPr="00036E22">
        <w:rPr>
          <w:rFonts w:ascii="Times New Roman" w:hAnsi="Times New Roman" w:cs="Times New Roman"/>
        </w:rPr>
        <w:t xml:space="preserve">муниципальной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услуги «Присвоение спортивных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разрядов «Второй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разряд» и «Третий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lastRenderedPageBreak/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разряд»</w:t>
      </w:r>
    </w:p>
    <w:p w14:paraId="61B2B40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FB0673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D73EB6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31A295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DB058BA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b/>
          <w:bCs/>
          <w:color w:val="000000"/>
        </w:rPr>
      </w:pPr>
      <w:r w:rsidRPr="00036E22">
        <w:rPr>
          <w:rFonts w:ascii="Times New Roman" w:hAnsi="Times New Roman" w:cs="Times New Roman"/>
          <w:b/>
          <w:bCs/>
          <w:color w:val="000000"/>
        </w:rPr>
        <w:t xml:space="preserve">ЖУРНАЛ </w:t>
      </w:r>
    </w:p>
    <w:p w14:paraId="0148AFEA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b/>
          <w:bCs/>
          <w:color w:val="000000"/>
        </w:rPr>
      </w:pPr>
      <w:r w:rsidRPr="00036E22">
        <w:rPr>
          <w:rFonts w:ascii="Times New Roman" w:hAnsi="Times New Roman" w:cs="Times New Roman"/>
          <w:b/>
          <w:bCs/>
          <w:color w:val="000000"/>
        </w:rPr>
        <w:t>регистрации документов, поступивших для присвоения спортивных разрядов «Второй спортивный разряд» и</w:t>
      </w:r>
      <w:r w:rsidRPr="00036E22">
        <w:rPr>
          <w:rFonts w:ascii="Times New Roman" w:hAnsi="Times New Roman" w:cs="Times New Roman"/>
          <w:b/>
          <w:bCs/>
          <w:color w:val="000000"/>
        </w:rPr>
        <w:t xml:space="preserve"> «Третий спортивный разряд»</w:t>
      </w:r>
    </w:p>
    <w:p w14:paraId="5C915D67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color w:val="000000"/>
        </w:rPr>
      </w:pPr>
      <w:r w:rsidRPr="00036E22">
        <w:rPr>
          <w:rFonts w:ascii="Times New Roman" w:hAnsi="Times New Roman" w:cs="Times New Roman"/>
          <w:color w:val="000000"/>
        </w:rPr>
        <w:t>______________________________________________________</w:t>
      </w:r>
    </w:p>
    <w:p w14:paraId="4FB91781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color w:val="000000"/>
          <w:sz w:val="24"/>
        </w:rPr>
      </w:pPr>
      <w:r w:rsidRPr="00036E22">
        <w:rPr>
          <w:rFonts w:ascii="Times New Roman" w:hAnsi="Times New Roman" w:cs="Times New Roman"/>
          <w:color w:val="000000"/>
          <w:sz w:val="24"/>
        </w:rPr>
        <w:t>(наименование исполнителя муниципальной услуги)</w:t>
      </w:r>
    </w:p>
    <w:p w14:paraId="0AC7821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2D55D4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tbl>
      <w:tblPr>
        <w:tblW w:w="1028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"/>
        <w:gridCol w:w="1194"/>
        <w:gridCol w:w="1195"/>
        <w:gridCol w:w="1029"/>
        <w:gridCol w:w="1027"/>
        <w:gridCol w:w="1029"/>
        <w:gridCol w:w="1027"/>
        <w:gridCol w:w="798"/>
        <w:gridCol w:w="1258"/>
        <w:gridCol w:w="1030"/>
      </w:tblGrid>
      <w:tr w:rsidR="00377A0E" w:rsidRPr="00036E22" w14:paraId="30364231" w14:textId="77777777">
        <w:tblPrEx>
          <w:tblCellMar>
            <w:top w:w="0" w:type="dxa"/>
            <w:bottom w:w="0" w:type="dxa"/>
          </w:tblCellMar>
        </w:tblPrEx>
        <w:trPr>
          <w:trHeight w:val="805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75E5A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  <w:r w:rsidRPr="00036E22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B9770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  <w:r w:rsidRPr="00036E22">
              <w:rPr>
                <w:rFonts w:ascii="Times New Roman" w:hAnsi="Times New Roman" w:cs="Times New Roman"/>
                <w:sz w:val="24"/>
              </w:rPr>
              <w:t>Дата и № представления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D572B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  <w:r w:rsidRPr="00036E22">
              <w:rPr>
                <w:rFonts w:ascii="Times New Roman" w:hAnsi="Times New Roman" w:cs="Times New Roman"/>
                <w:sz w:val="24"/>
              </w:rPr>
              <w:t>Заявитель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5B7EE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  <w:r w:rsidRPr="00036E22">
              <w:rPr>
                <w:rFonts w:ascii="Times New Roman" w:hAnsi="Times New Roman" w:cs="Times New Roman"/>
                <w:sz w:val="24"/>
              </w:rPr>
              <w:t>Ф.И.О. спортсмена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DFEDB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  <w:r w:rsidRPr="00036E22">
              <w:rPr>
                <w:rFonts w:ascii="Times New Roman" w:hAnsi="Times New Roman" w:cs="Times New Roman"/>
                <w:sz w:val="24"/>
              </w:rPr>
              <w:t>Вид спорта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6D66D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36E22">
              <w:rPr>
                <w:rFonts w:ascii="Times New Roman" w:hAnsi="Times New Roman" w:cs="Times New Roman"/>
                <w:sz w:val="24"/>
              </w:rPr>
              <w:t>Разряд</w:t>
            </w:r>
            <w:proofErr w:type="gramEnd"/>
            <w:r w:rsidRPr="00036E22">
              <w:rPr>
                <w:rFonts w:ascii="Times New Roman" w:hAnsi="Times New Roman" w:cs="Times New Roman"/>
                <w:sz w:val="24"/>
              </w:rPr>
              <w:t xml:space="preserve"> на который подается заявление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CD649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36E22">
              <w:rPr>
                <w:rFonts w:ascii="Times New Roman" w:hAnsi="Times New Roman" w:cs="Times New Roman"/>
                <w:sz w:val="24"/>
              </w:rPr>
              <w:t>Разряд</w:t>
            </w:r>
            <w:proofErr w:type="gramEnd"/>
            <w:r w:rsidRPr="00036E22">
              <w:rPr>
                <w:rFonts w:ascii="Times New Roman" w:hAnsi="Times New Roman" w:cs="Times New Roman"/>
                <w:sz w:val="24"/>
              </w:rPr>
              <w:t xml:space="preserve"> на </w:t>
            </w:r>
            <w:r w:rsidRPr="00036E22">
              <w:rPr>
                <w:rFonts w:ascii="Times New Roman" w:hAnsi="Times New Roman" w:cs="Times New Roman"/>
                <w:sz w:val="24"/>
              </w:rPr>
              <w:t>который подается заявление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57B52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  <w:r w:rsidRPr="00036E22">
              <w:rPr>
                <w:rFonts w:ascii="Times New Roman" w:hAnsi="Times New Roman" w:cs="Times New Roman"/>
                <w:sz w:val="24"/>
              </w:rPr>
              <w:t xml:space="preserve">Краткое содержание представленных </w:t>
            </w:r>
            <w:proofErr w:type="spellStart"/>
            <w:r w:rsidRPr="00036E22">
              <w:rPr>
                <w:rFonts w:ascii="Times New Roman" w:hAnsi="Times New Roman" w:cs="Times New Roman"/>
                <w:sz w:val="24"/>
              </w:rPr>
              <w:t>документо</w:t>
            </w:r>
            <w:proofErr w:type="spellEnd"/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8D998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  <w:r w:rsidRPr="00036E22">
              <w:rPr>
                <w:rFonts w:ascii="Times New Roman" w:hAnsi="Times New Roman" w:cs="Times New Roman"/>
                <w:sz w:val="24"/>
              </w:rPr>
              <w:t>Результат рассмотрения документов. Сведения о принятом решении (дата и номер документа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09022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  <w:r w:rsidRPr="00036E22">
              <w:rPr>
                <w:rFonts w:ascii="Times New Roman" w:hAnsi="Times New Roman" w:cs="Times New Roman"/>
                <w:sz w:val="24"/>
              </w:rPr>
              <w:t>Отметка о вручении (роспись)</w:t>
            </w:r>
          </w:p>
        </w:tc>
      </w:tr>
      <w:tr w:rsidR="00377A0E" w:rsidRPr="00036E22" w14:paraId="14744132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62379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</w:rPr>
            </w:pPr>
            <w:r w:rsidRPr="00036E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BB259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5CE90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20FB4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1385E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C4F07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0BA6C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0CBD3D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4BEAD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3D3E0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377A0E" w:rsidRPr="00036E22" w14:paraId="25CA961D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5E8B7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</w:rPr>
            </w:pPr>
            <w:r w:rsidRPr="00036E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D8E3E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76D196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36B5D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4AC300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7A646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2AC04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DCE18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87B36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B9045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</w:tbl>
    <w:p w14:paraId="67ED915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FEE1A1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C6BA98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952F98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F3BA25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DCE8A9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7A881A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6839F1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27C107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C91C6B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F81D1A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2556FE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2B1CDA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A2B3B0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783CD8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670ECB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537050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AC976E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DE331B8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>Приложение № 9</w:t>
      </w:r>
    </w:p>
    <w:p w14:paraId="2FF72381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к административному регламенту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предоставления муниципальной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услуги «Присвоение спортивных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разрядов «Второй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разряд» и «Третий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lastRenderedPageBreak/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разряд»</w:t>
      </w:r>
    </w:p>
    <w:p w14:paraId="3719E68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7AD9AA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A1257FF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Главе муниципального об</w:t>
      </w:r>
      <w:r w:rsidRPr="00036E22">
        <w:rPr>
          <w:rFonts w:ascii="Times New Roman" w:hAnsi="Times New Roman" w:cs="Times New Roman"/>
        </w:rPr>
        <w:t>разования</w:t>
      </w:r>
    </w:p>
    <w:p w14:paraId="0CC6CA5A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городского округа Дебальцево</w:t>
      </w:r>
    </w:p>
    <w:p w14:paraId="414D83B6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Донецкой народной Республики</w:t>
      </w:r>
    </w:p>
    <w:p w14:paraId="55C2AC9D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___________________________</w:t>
      </w:r>
    </w:p>
    <w:p w14:paraId="2864F886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  <w:sz w:val="24"/>
        </w:rPr>
        <w:t>(ФИО)</w:t>
      </w:r>
    </w:p>
    <w:p w14:paraId="449EFF5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2B5FA6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A5426CC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Представление</w:t>
      </w:r>
    </w:p>
    <w:p w14:paraId="496130B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09760DC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В соответствии со статьей 8 Федерального закона от 04.12.2007 № 329-ФЗ  </w:t>
      </w:r>
      <w:proofErr w:type="gramStart"/>
      <w:r w:rsidRPr="00036E22">
        <w:rPr>
          <w:rFonts w:ascii="Times New Roman" w:hAnsi="Times New Roman" w:cs="Times New Roman"/>
        </w:rPr>
        <w:t xml:space="preserve">   «</w:t>
      </w:r>
      <w:proofErr w:type="gramEnd"/>
      <w:r w:rsidRPr="00036E22">
        <w:rPr>
          <w:rFonts w:ascii="Times New Roman" w:hAnsi="Times New Roman" w:cs="Times New Roman"/>
        </w:rPr>
        <w:t>О физической культуре и сп</w:t>
      </w:r>
      <w:r w:rsidRPr="00036E22">
        <w:rPr>
          <w:rFonts w:ascii="Times New Roman" w:hAnsi="Times New Roman" w:cs="Times New Roman"/>
        </w:rPr>
        <w:t>орте в Российской Федерации», на основании представленных документов о выполнении норм и требований Положения о Единой всероссийской спортивной классификации,</w:t>
      </w:r>
    </w:p>
    <w:p w14:paraId="3A6B931E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________________________________________________________________________ </w:t>
      </w:r>
      <w:r w:rsidRPr="00036E22">
        <w:rPr>
          <w:rFonts w:ascii="Times New Roman" w:hAnsi="Times New Roman" w:cs="Times New Roman"/>
          <w:sz w:val="24"/>
        </w:rPr>
        <w:t>(название организации)</w:t>
      </w:r>
    </w:p>
    <w:p w14:paraId="4BF7AC68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х</w:t>
      </w:r>
      <w:r w:rsidRPr="00036E22">
        <w:rPr>
          <w:rFonts w:ascii="Times New Roman" w:hAnsi="Times New Roman" w:cs="Times New Roman"/>
        </w:rPr>
        <w:t>одатайствует о присвоении спортивного разряда по____________________________</w:t>
      </w:r>
    </w:p>
    <w:p w14:paraId="779DE8B2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  <w:t>(вид спорта)</w:t>
      </w:r>
      <w:r w:rsidRPr="00036E22">
        <w:rPr>
          <w:rFonts w:ascii="Times New Roman" w:hAnsi="Times New Roman" w:cs="Times New Roman"/>
        </w:rPr>
        <w:t xml:space="preserve"> спортсменам_____________________________________________________________: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  <w:sz w:val="24"/>
        </w:rPr>
        <w:t>(название организации)</w:t>
      </w:r>
    </w:p>
    <w:p w14:paraId="7FF4E979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1. _____ спортивный разряд:</w:t>
      </w:r>
    </w:p>
    <w:p w14:paraId="71ADCE0D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tbl>
      <w:tblPr>
        <w:tblW w:w="1020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1"/>
        <w:gridCol w:w="2041"/>
        <w:gridCol w:w="2041"/>
        <w:gridCol w:w="2041"/>
        <w:gridCol w:w="2041"/>
      </w:tblGrid>
      <w:tr w:rsidR="00377A0E" w:rsidRPr="00036E22" w14:paraId="26660AD1" w14:textId="77777777">
        <w:tblPrEx>
          <w:tblCellMar>
            <w:top w:w="0" w:type="dxa"/>
            <w:bottom w:w="0" w:type="dxa"/>
          </w:tblCellMar>
        </w:tblPrEx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6B5BF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</w:rPr>
            </w:pPr>
            <w:r w:rsidRPr="00036E2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71EF3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</w:rPr>
            </w:pPr>
            <w:r w:rsidRPr="00036E22">
              <w:rPr>
                <w:rFonts w:ascii="Times New Roman" w:hAnsi="Times New Roman" w:cs="Times New Roman"/>
              </w:rPr>
              <w:t xml:space="preserve">ФИО </w:t>
            </w:r>
            <w:r w:rsidRPr="00036E22">
              <w:rPr>
                <w:rFonts w:ascii="Times New Roman" w:hAnsi="Times New Roman" w:cs="Times New Roman"/>
              </w:rPr>
              <w:t>спортсмена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B43D2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</w:rPr>
            </w:pPr>
            <w:r w:rsidRPr="00036E22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558635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</w:rPr>
            </w:pPr>
            <w:r w:rsidRPr="00036E22">
              <w:rPr>
                <w:rFonts w:ascii="Times New Roman" w:hAnsi="Times New Roman" w:cs="Times New Roman"/>
              </w:rPr>
              <w:t>Наименование соревнований, дата, место проведения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AA4EE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</w:rPr>
            </w:pPr>
            <w:r w:rsidRPr="00036E22">
              <w:rPr>
                <w:rFonts w:ascii="Times New Roman" w:hAnsi="Times New Roman" w:cs="Times New Roman"/>
              </w:rPr>
              <w:t>Показанный результат</w:t>
            </w:r>
          </w:p>
        </w:tc>
      </w:tr>
      <w:tr w:rsidR="00377A0E" w:rsidRPr="00036E22" w14:paraId="50F3DBF6" w14:textId="77777777">
        <w:tblPrEx>
          <w:tblCellMar>
            <w:top w:w="0" w:type="dxa"/>
            <w:bottom w:w="0" w:type="dxa"/>
          </w:tblCellMar>
        </w:tblPrEx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9AAED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F0602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6789C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7DB224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7F522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</w:tbl>
    <w:p w14:paraId="364A5891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5D34713D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Приложение:</w:t>
      </w:r>
    </w:p>
    <w:p w14:paraId="3FE924B3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1. Копия протокола соревнования, подписанного председателем главной судейской коллегии соревнования (главным судьей), отражающего </w:t>
      </w:r>
      <w:r w:rsidRPr="00036E22">
        <w:rPr>
          <w:rFonts w:ascii="Times New Roman" w:hAnsi="Times New Roman" w:cs="Times New Roman"/>
        </w:rPr>
        <w:t>выполнение норм, требований и условий их выполнения согласно ЕВСК.</w:t>
      </w:r>
    </w:p>
    <w:p w14:paraId="6E31C450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2. Копия справки о составе и квалификации судейской коллегии, подписанной председателем судейской коллегии (главным судьей).</w:t>
      </w:r>
    </w:p>
    <w:p w14:paraId="06451060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3. Копия паспорта спортсмена.</w:t>
      </w:r>
    </w:p>
    <w:p w14:paraId="2291E827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4. Копия положения (регламента)</w:t>
      </w:r>
      <w:r w:rsidRPr="00036E22">
        <w:rPr>
          <w:rFonts w:ascii="Times New Roman" w:hAnsi="Times New Roman" w:cs="Times New Roman"/>
        </w:rPr>
        <w:t xml:space="preserve">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разряда.</w:t>
      </w:r>
    </w:p>
    <w:p w14:paraId="5283D943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5. Копия документа (справка, протокол), подписанного председателем главной судейской </w:t>
      </w:r>
      <w:r w:rsidRPr="00036E22">
        <w:rPr>
          <w:rFonts w:ascii="Times New Roman" w:hAnsi="Times New Roman" w:cs="Times New Roman"/>
        </w:rPr>
        <w:t>коллегии соревнования (главным судьей), содержащего сведения о количестве стран (для международных соревнований, не включенных в календарный план соответствующей международной спортивной федерации) или субъектов Российской Федерации (для всероссийских и ме</w:t>
      </w:r>
      <w:r w:rsidRPr="00036E22">
        <w:rPr>
          <w:rFonts w:ascii="Times New Roman" w:hAnsi="Times New Roman" w:cs="Times New Roman"/>
        </w:rPr>
        <w:t>жрегиональных соревнований), принявших участие в соответствующем соревновании.</w:t>
      </w:r>
    </w:p>
    <w:p w14:paraId="2732C8EA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lastRenderedPageBreak/>
        <w:tab/>
        <w:t>6. Согласия на обработку персональных данных.</w:t>
      </w:r>
    </w:p>
    <w:p w14:paraId="6252903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tbl>
      <w:tblPr>
        <w:tblW w:w="1020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2"/>
        <w:gridCol w:w="5103"/>
      </w:tblGrid>
      <w:tr w:rsidR="00377A0E" w:rsidRPr="00036E22" w14:paraId="05EFAABF" w14:textId="77777777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3C509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</w:rPr>
            </w:pPr>
            <w:r w:rsidRPr="00036E22">
              <w:rPr>
                <w:rFonts w:ascii="Times New Roman" w:hAnsi="Times New Roman" w:cs="Times New Roman"/>
                <w:b/>
                <w:bCs/>
              </w:rPr>
              <w:t>Результат услуги прошу направить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5A9415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036E22">
              <w:rPr>
                <w:rFonts w:ascii="Times New Roman" w:hAnsi="Times New Roman" w:cs="Times New Roman"/>
                <w:b/>
                <w:bCs/>
              </w:rPr>
              <w:t>место для отметки</w:t>
            </w:r>
          </w:p>
        </w:tc>
      </w:tr>
      <w:tr w:rsidR="00377A0E" w:rsidRPr="00036E22" w14:paraId="401A6A08" w14:textId="77777777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60EF1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</w:rPr>
            </w:pPr>
            <w:r w:rsidRPr="00036E22">
              <w:rPr>
                <w:rFonts w:ascii="Times New Roman" w:hAnsi="Times New Roman" w:cs="Times New Roman"/>
              </w:rPr>
              <w:t>почтой на адрес местонахождения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81E2D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377A0E" w:rsidRPr="00036E22" w14:paraId="13A6EBFF" w14:textId="77777777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28BE6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</w:rPr>
            </w:pPr>
            <w:r w:rsidRPr="00036E22">
              <w:rPr>
                <w:rFonts w:ascii="Times New Roman" w:hAnsi="Times New Roman" w:cs="Times New Roman"/>
              </w:rPr>
              <w:t xml:space="preserve">электронной почтой, указанной в </w:t>
            </w:r>
            <w:r w:rsidRPr="00036E22">
              <w:rPr>
                <w:rFonts w:ascii="Times New Roman" w:hAnsi="Times New Roman" w:cs="Times New Roman"/>
              </w:rPr>
              <w:t>заявлении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DCBF8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377A0E" w:rsidRPr="00036E22" w14:paraId="5D58DB46" w14:textId="77777777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855B4" w14:textId="77777777" w:rsidR="00377A0E" w:rsidRPr="00036E22" w:rsidRDefault="009B4306">
            <w:pPr>
              <w:pStyle w:val="TableContents"/>
              <w:rPr>
                <w:rFonts w:ascii="Times New Roman" w:hAnsi="Times New Roman" w:cs="Times New Roman"/>
              </w:rPr>
            </w:pPr>
            <w:r w:rsidRPr="00036E22">
              <w:rPr>
                <w:rFonts w:ascii="Times New Roman" w:hAnsi="Times New Roman" w:cs="Times New Roman"/>
              </w:rPr>
              <w:t>прошу не направлять, а сообщить по телефону, указанному в заявлении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C997C" w14:textId="77777777" w:rsidR="00377A0E" w:rsidRPr="00036E22" w:rsidRDefault="00377A0E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</w:tbl>
    <w:p w14:paraId="34E0F33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4E0005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07AD923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__________________________    ____________________     ___________________</w:t>
      </w:r>
    </w:p>
    <w:p w14:paraId="53E8D607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  <w:sz w:val="24"/>
        </w:rPr>
        <w:tab/>
        <w:t xml:space="preserve">(название организации) </w:t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  <w:t xml:space="preserve">(подпись руководителя) </w:t>
      </w:r>
      <w:r w:rsidRPr="00036E22">
        <w:rPr>
          <w:rFonts w:ascii="Times New Roman" w:hAnsi="Times New Roman" w:cs="Times New Roman"/>
          <w:sz w:val="24"/>
        </w:rPr>
        <w:tab/>
        <w:t>(Ф.И.О. руководителя)</w:t>
      </w:r>
    </w:p>
    <w:p w14:paraId="26679AD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FAD05B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BC06FB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08A37E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18FD89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674BE6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7B90E1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15D992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EC9A4D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8C4C77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025A6B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F792C3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6A3331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DEC013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1F6E76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81941F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C05C81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4D97C2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67D031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4EC6D2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D2495A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F8D5C9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D25E68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20A4C9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02944D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A432CA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E15AC4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07F324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AB8ABD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9A4BC4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FD7EEF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9F69D1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4F6749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DE4C0BE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Приложение № 10</w:t>
      </w:r>
    </w:p>
    <w:p w14:paraId="0BC30FB8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к административному регламенту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предоставления муниципальной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услуги «Присвоение спортивных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разрядов «Второй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разряд» и «Третий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lastRenderedPageBreak/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разряд»</w:t>
      </w:r>
    </w:p>
    <w:p w14:paraId="553EBF6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34125FC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______</w:t>
      </w:r>
      <w:r w:rsidRPr="00036E22">
        <w:rPr>
          <w:rFonts w:ascii="Times New Roman" w:hAnsi="Times New Roman" w:cs="Times New Roman"/>
        </w:rPr>
        <w:t>__________________________</w:t>
      </w:r>
    </w:p>
    <w:p w14:paraId="555B1966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     </w:t>
      </w:r>
      <w:r w:rsidRPr="00036E22">
        <w:rPr>
          <w:rFonts w:ascii="Times New Roman" w:hAnsi="Times New Roman" w:cs="Times New Roman"/>
          <w:sz w:val="24"/>
        </w:rPr>
        <w:t>(Ф.И.О. лица, дающего согласие)</w:t>
      </w:r>
    </w:p>
    <w:p w14:paraId="22EA4AA1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паспорт: серия ______ № __________</w:t>
      </w:r>
    </w:p>
    <w:p w14:paraId="113DBD89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выдан __________________________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________________________________</w:t>
      </w:r>
    </w:p>
    <w:p w14:paraId="089CE958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>________________________________</w:t>
      </w:r>
    </w:p>
    <w:p w14:paraId="06B08DC5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Дата выдачи_____________________</w:t>
      </w:r>
    </w:p>
    <w:p w14:paraId="3E3B65E7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Место регистрации _______________</w:t>
      </w:r>
    </w:p>
    <w:p w14:paraId="07C1369F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________________________________</w:t>
      </w:r>
    </w:p>
    <w:p w14:paraId="1A59343A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Телефон ________________________</w:t>
      </w:r>
    </w:p>
    <w:p w14:paraId="6B354CF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6D68CE6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Согласие</w:t>
      </w:r>
    </w:p>
    <w:p w14:paraId="1FE8466C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на обработку персональных данных</w:t>
      </w:r>
    </w:p>
    <w:p w14:paraId="2CE2623F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03DFC988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Я, ___________</w:t>
      </w:r>
      <w:r w:rsidRPr="00036E22">
        <w:rPr>
          <w:rFonts w:ascii="Times New Roman" w:hAnsi="Times New Roman" w:cs="Times New Roman"/>
        </w:rPr>
        <w:t>___________________________________________________________</w:t>
      </w:r>
    </w:p>
    <w:p w14:paraId="3B431430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 (</w:t>
      </w:r>
      <w:r w:rsidRPr="00036E22">
        <w:rPr>
          <w:rFonts w:ascii="Times New Roman" w:hAnsi="Times New Roman" w:cs="Times New Roman"/>
          <w:sz w:val="24"/>
        </w:rPr>
        <w:t>фамилия, имя, отчество полностью)</w:t>
      </w:r>
    </w:p>
    <w:p w14:paraId="176A4E9B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в соответствии со статьей 9 Федерального закона от 27.07.2006 № 152ФЗ «О персональных данных» даю согласие </w:t>
      </w:r>
      <w:r w:rsidRPr="00036E22">
        <w:rPr>
          <w:rFonts w:ascii="Times New Roman" w:hAnsi="Times New Roman" w:cs="Times New Roman"/>
        </w:rPr>
        <w:t>отделом физической культуры, спорта и туризма админис</w:t>
      </w:r>
      <w:r w:rsidRPr="00036E22">
        <w:rPr>
          <w:rFonts w:ascii="Times New Roman" w:hAnsi="Times New Roman" w:cs="Times New Roman"/>
        </w:rPr>
        <w:t>трации муниципального образования городского округа Дебальцево Донецкой Народной Республики</w:t>
      </w:r>
      <w:r w:rsidRPr="00036E22">
        <w:rPr>
          <w:rFonts w:ascii="Times New Roman" w:hAnsi="Times New Roman" w:cs="Times New Roman"/>
        </w:rPr>
        <w:t xml:space="preserve">, расположенному по адресу: 284701, </w:t>
      </w:r>
      <w:r w:rsidRPr="00036E22">
        <w:rPr>
          <w:rFonts w:ascii="Times New Roman" w:hAnsi="Times New Roman" w:cs="Times New Roman"/>
        </w:rPr>
        <w:t xml:space="preserve">Донецкая Народная Республика </w:t>
      </w:r>
      <w:r w:rsidRPr="00036E22">
        <w:rPr>
          <w:rFonts w:ascii="Times New Roman" w:hAnsi="Times New Roman" w:cs="Times New Roman"/>
        </w:rPr>
        <w:t>, городской округ Дебальцево, город Дебальцево,</w:t>
      </w:r>
      <w:r w:rsidRPr="00036E22">
        <w:rPr>
          <w:rFonts w:ascii="Times New Roman" w:hAnsi="Times New Roman" w:cs="Times New Roman"/>
        </w:rPr>
        <w:br/>
      </w:r>
      <w:r w:rsidRPr="00036E22">
        <w:rPr>
          <w:rFonts w:ascii="Times New Roman" w:hAnsi="Times New Roman" w:cs="Times New Roman"/>
        </w:rPr>
        <w:t>ул. Ленина, д. 12., на автоматизированную, а также б</w:t>
      </w:r>
      <w:r w:rsidRPr="00036E22">
        <w:rPr>
          <w:rFonts w:ascii="Times New Roman" w:hAnsi="Times New Roman" w:cs="Times New Roman"/>
        </w:rPr>
        <w:t>ез использования средств автоматизации обработку моих персональных данных, а именно совершение действий, предусмотренных пунктом 3 статьи 3 Федерального закона от 27.07.2006 № 152-ФЗ «О персональных данных», со сведениями, находящимися в распоряжении орган</w:t>
      </w:r>
      <w:r w:rsidRPr="00036E22">
        <w:rPr>
          <w:rFonts w:ascii="Times New Roman" w:hAnsi="Times New Roman" w:cs="Times New Roman"/>
        </w:rPr>
        <w:t>а местного самоуправления и необходимыми в соответствии с нормативными правовыми актами для предоставления вышеуказанной услуги. «____» _______ 20 ____ г.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 ___________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______________________</w:t>
      </w:r>
    </w:p>
    <w:p w14:paraId="645649A0" w14:textId="77777777" w:rsidR="00377A0E" w:rsidRPr="00036E22" w:rsidRDefault="009B4306">
      <w:pPr>
        <w:pStyle w:val="Textbody"/>
        <w:rPr>
          <w:rFonts w:ascii="Times New Roman" w:hAnsi="Times New Roman" w:cs="Times New Roman"/>
          <w:sz w:val="24"/>
        </w:rPr>
      </w:pP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  <w:t xml:space="preserve">Подпись </w:t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  <w:t>Расшифровка подписи</w:t>
      </w:r>
    </w:p>
    <w:p w14:paraId="5D537D9A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67066E29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7CBD0657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7AA92393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45C6B4DD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731562DD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167EBDA9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173EBC29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5CC53A79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>Приложение № 11</w:t>
      </w:r>
    </w:p>
    <w:p w14:paraId="15611C09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к административному регламенту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предоставления муниципальной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услуги «Присвоение спортивных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разрядов «Второй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разряд» и «Третий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lastRenderedPageBreak/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разряд»</w:t>
      </w:r>
    </w:p>
    <w:p w14:paraId="497D443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5AE9545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75A1671B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Согласие родителя (законного п</w:t>
      </w:r>
      <w:r w:rsidRPr="00036E22">
        <w:rPr>
          <w:rFonts w:ascii="Times New Roman" w:hAnsi="Times New Roman" w:cs="Times New Roman"/>
        </w:rPr>
        <w:t xml:space="preserve">редставителя) на обработку персональных данных ребенка </w:t>
      </w:r>
      <w:proofErr w:type="gramStart"/>
      <w:r w:rsidRPr="00036E22">
        <w:rPr>
          <w:rFonts w:ascii="Times New Roman" w:hAnsi="Times New Roman" w:cs="Times New Roman"/>
        </w:rPr>
        <w:t>Я,_</w:t>
      </w:r>
      <w:proofErr w:type="gramEnd"/>
      <w:r w:rsidRPr="00036E22">
        <w:rPr>
          <w:rFonts w:ascii="Times New Roman" w:hAnsi="Times New Roman" w:cs="Times New Roman"/>
        </w:rPr>
        <w:t>______________________________________________________________________</w:t>
      </w:r>
      <w:r w:rsidRPr="00036E22">
        <w:rPr>
          <w:rFonts w:ascii="Times New Roman" w:hAnsi="Times New Roman" w:cs="Times New Roman"/>
          <w:sz w:val="24"/>
        </w:rPr>
        <w:t>(Ф.И.О. родителя полностью)</w:t>
      </w:r>
    </w:p>
    <w:p w14:paraId="4BFD7E5A" w14:textId="77777777" w:rsidR="00377A0E" w:rsidRPr="00036E22" w:rsidRDefault="009B4306">
      <w:pPr>
        <w:pStyle w:val="Textbody"/>
        <w:jc w:val="left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Проживающий по </w:t>
      </w:r>
      <w:r w:rsidRPr="00036E22">
        <w:rPr>
          <w:rFonts w:ascii="Times New Roman" w:hAnsi="Times New Roman" w:cs="Times New Roman"/>
        </w:rPr>
        <w:t xml:space="preserve">адресу:__________________________________________________ ________________________________________________________________________ Паспорт _________________ ,выданный _____________________________________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  <w:sz w:val="24"/>
        </w:rPr>
        <w:t xml:space="preserve">(серия, №) </w:t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  <w:t>(кем, когда)</w:t>
      </w:r>
      <w:r w:rsidRPr="00036E22">
        <w:rPr>
          <w:rFonts w:ascii="Times New Roman" w:hAnsi="Times New Roman" w:cs="Times New Roman"/>
        </w:rPr>
        <w:t xml:space="preserve"> ___________________</w:t>
      </w:r>
      <w:r w:rsidRPr="00036E22">
        <w:rPr>
          <w:rFonts w:ascii="Times New Roman" w:hAnsi="Times New Roman" w:cs="Times New Roman"/>
        </w:rPr>
        <w:t>_____________________________________________________</w:t>
      </w:r>
    </w:p>
    <w:p w14:paraId="56E53329" w14:textId="77777777" w:rsidR="00377A0E" w:rsidRPr="00036E22" w:rsidRDefault="00377A0E">
      <w:pPr>
        <w:pStyle w:val="Textbody"/>
        <w:jc w:val="left"/>
        <w:rPr>
          <w:rFonts w:ascii="Times New Roman" w:hAnsi="Times New Roman" w:cs="Times New Roman"/>
        </w:rPr>
      </w:pPr>
    </w:p>
    <w:p w14:paraId="31E89E63" w14:textId="77777777" w:rsidR="00377A0E" w:rsidRPr="00036E22" w:rsidRDefault="009B4306">
      <w:pPr>
        <w:pStyle w:val="Textbody"/>
        <w:jc w:val="left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Как законный представитель даю свое согласие на обработку персональных данных своего ребенка ________________________________________________________________________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  <w:sz w:val="24"/>
        </w:rPr>
        <w:t>(Ф.И.О. ребенка полностью, дата</w:t>
      </w:r>
      <w:r w:rsidRPr="00036E22">
        <w:rPr>
          <w:rFonts w:ascii="Times New Roman" w:hAnsi="Times New Roman" w:cs="Times New Roman"/>
          <w:sz w:val="24"/>
        </w:rPr>
        <w:t xml:space="preserve"> рождения)</w:t>
      </w:r>
    </w:p>
    <w:p w14:paraId="4411046C" w14:textId="77777777" w:rsidR="00377A0E" w:rsidRPr="00036E22" w:rsidRDefault="00377A0E">
      <w:pPr>
        <w:pStyle w:val="Textbody"/>
        <w:jc w:val="left"/>
        <w:rPr>
          <w:rFonts w:ascii="Times New Roman" w:hAnsi="Times New Roman" w:cs="Times New Roman"/>
        </w:rPr>
      </w:pPr>
    </w:p>
    <w:p w14:paraId="5BE36F83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к которым относятся:</w:t>
      </w:r>
    </w:p>
    <w:p w14:paraId="3F39CAFC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1) данные свидетельства о рождении, паспортного документа, удостоверяющего личность физического лица, проживающего на территории ДНР или паспорта ребенка;</w:t>
      </w:r>
    </w:p>
    <w:p w14:paraId="272CE995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2) дата и место рождения;</w:t>
      </w:r>
    </w:p>
    <w:p w14:paraId="0109D046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3) данные медицинской карты;</w:t>
      </w:r>
    </w:p>
    <w:p w14:paraId="7087CA6B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 xml:space="preserve">4) адрес </w:t>
      </w:r>
      <w:r w:rsidRPr="00036E22">
        <w:rPr>
          <w:rFonts w:ascii="Times New Roman" w:hAnsi="Times New Roman" w:cs="Times New Roman"/>
        </w:rPr>
        <w:t xml:space="preserve">проживания, контактные телефоны, </w:t>
      </w:r>
      <w:proofErr w:type="spellStart"/>
      <w:r w:rsidRPr="00036E22">
        <w:rPr>
          <w:rFonts w:ascii="Times New Roman" w:hAnsi="Times New Roman" w:cs="Times New Roman"/>
        </w:rPr>
        <w:t>e-mail</w:t>
      </w:r>
      <w:proofErr w:type="spellEnd"/>
      <w:r w:rsidRPr="00036E22">
        <w:rPr>
          <w:rFonts w:ascii="Times New Roman" w:hAnsi="Times New Roman" w:cs="Times New Roman"/>
        </w:rPr>
        <w:t>;</w:t>
      </w:r>
    </w:p>
    <w:p w14:paraId="246D6588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5) паспортные данные родителей, контактный телефон, должность и место работы родителей.</w:t>
      </w:r>
    </w:p>
    <w:p w14:paraId="13DCDEC3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Я даю согласие на использование персональных данных своего ребенка в рамках участия в мероприятиях, предусмотренные отделом ф</w:t>
      </w:r>
      <w:r w:rsidRPr="00036E22">
        <w:rPr>
          <w:rFonts w:ascii="Times New Roman" w:hAnsi="Times New Roman" w:cs="Times New Roman"/>
        </w:rPr>
        <w:t>изической культуры, спорта и туризма администрации муниципального образования городского округа Дебальцево Донецкой Народной Республики.</w:t>
      </w:r>
    </w:p>
    <w:p w14:paraId="1B5A95D7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Настоящее согласие предоставляется на осуществление любых действий в отношении персональных данных моего ребенка, кото</w:t>
      </w:r>
      <w:r w:rsidRPr="00036E22">
        <w:rPr>
          <w:rFonts w:ascii="Times New Roman" w:hAnsi="Times New Roman" w:cs="Times New Roman"/>
        </w:rPr>
        <w:t>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лицам), а также осуществле</w:t>
      </w:r>
      <w:r w:rsidRPr="00036E22">
        <w:rPr>
          <w:rFonts w:ascii="Times New Roman" w:hAnsi="Times New Roman" w:cs="Times New Roman"/>
        </w:rPr>
        <w:t>ние любых иных действий с моими персональными данными, предусмотренных законодательством.</w:t>
      </w:r>
    </w:p>
    <w:p w14:paraId="7D331904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Я проинформирован (а), что отделом физической культуры, спорта и туризма администрации муниципального образования городского округа Дебальцево Донецкой Народной Респ</w:t>
      </w:r>
      <w:r w:rsidRPr="00036E22">
        <w:rPr>
          <w:rFonts w:ascii="Times New Roman" w:hAnsi="Times New Roman" w:cs="Times New Roman"/>
        </w:rPr>
        <w:t>ублики будет обрабатывать персональные данные как неавтоматизированным, так и автоматизированным способом обработки.</w:t>
      </w:r>
    </w:p>
    <w:p w14:paraId="2C53AC56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Я подтверждаю, что, давая такое Согласие, я действую по собственной воле и в интересах своего ребенка.</w:t>
      </w:r>
    </w:p>
    <w:p w14:paraId="210718B7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284BE42C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lastRenderedPageBreak/>
        <w:t>«____» ____________20 ____ г.</w:t>
      </w:r>
      <w:r w:rsidRPr="00036E22">
        <w:rPr>
          <w:rFonts w:ascii="Times New Roman" w:hAnsi="Times New Roman" w:cs="Times New Roman"/>
        </w:rPr>
        <w:tab/>
        <w:t>____</w:t>
      </w:r>
      <w:r w:rsidRPr="00036E22">
        <w:rPr>
          <w:rFonts w:ascii="Times New Roman" w:hAnsi="Times New Roman" w:cs="Times New Roman"/>
        </w:rPr>
        <w:t xml:space="preserve">_________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___________________</w:t>
      </w:r>
    </w:p>
    <w:p w14:paraId="027D2E9A" w14:textId="77777777" w:rsidR="00377A0E" w:rsidRPr="00036E22" w:rsidRDefault="009B4306">
      <w:pPr>
        <w:pStyle w:val="Textbody"/>
        <w:rPr>
          <w:rFonts w:ascii="Times New Roman" w:hAnsi="Times New Roman" w:cs="Times New Roman"/>
          <w:sz w:val="24"/>
        </w:rPr>
      </w:pP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  <w:t xml:space="preserve">       Подпись </w:t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  <w:t xml:space="preserve">   Расшифровка подписи</w:t>
      </w:r>
    </w:p>
    <w:p w14:paraId="1771696B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74E5EC7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3AC68D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83FE0F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5A564A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513321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C76350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DDD849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6348B7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8D742A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525B6A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2DCC30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A3239A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3DACDA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C0F6D0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6D6BA0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6AC5F0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DC5CB3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811974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5E575A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EDE7E7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8A6D1C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2C9C53D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1A06CC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2791FC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BC4CBD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7CCD9F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8D1961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B76E7C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BA5F8A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941368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5D679D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00C2291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C96CDC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060E82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0B6844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4FE1B9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374804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76A5EF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6C9F98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D769B0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A26B72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A4D624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5C03B7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AB575B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E716CCF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506802B0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Приложение № 12</w:t>
      </w:r>
    </w:p>
    <w:p w14:paraId="413BEA56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к административному регламенту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предоставления муниципальной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услуги </w:t>
      </w:r>
      <w:r w:rsidRPr="00036E22">
        <w:rPr>
          <w:rFonts w:ascii="Times New Roman" w:hAnsi="Times New Roman" w:cs="Times New Roman"/>
        </w:rPr>
        <w:t xml:space="preserve">«Присвоение спортивных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разрядов «Второй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разряд» и «Третий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lastRenderedPageBreak/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разряд»</w:t>
      </w:r>
    </w:p>
    <w:p w14:paraId="3299BB4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p w14:paraId="4EB1C0E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441FCF1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Форма ходатайства</w:t>
      </w:r>
    </w:p>
    <w:p w14:paraId="429164AB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на подтверждение спортивного разряда</w:t>
      </w:r>
    </w:p>
    <w:p w14:paraId="5ECFDA06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proofErr w:type="gramStart"/>
      <w:r w:rsidRPr="00036E22">
        <w:rPr>
          <w:rFonts w:ascii="Times New Roman" w:hAnsi="Times New Roman" w:cs="Times New Roman"/>
        </w:rPr>
        <w:t>Кому:_</w:t>
      </w:r>
      <w:proofErr w:type="gramEnd"/>
      <w:r w:rsidRPr="00036E22">
        <w:rPr>
          <w:rFonts w:ascii="Times New Roman" w:hAnsi="Times New Roman" w:cs="Times New Roman"/>
        </w:rPr>
        <w:t>__________________________________________________________________</w:t>
      </w:r>
    </w:p>
    <w:p w14:paraId="66EBF337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sz w:val="24"/>
        </w:rPr>
      </w:pPr>
      <w:r w:rsidRPr="00036E22">
        <w:rPr>
          <w:rFonts w:ascii="Times New Roman" w:hAnsi="Times New Roman" w:cs="Times New Roman"/>
          <w:sz w:val="24"/>
        </w:rPr>
        <w:t>наименовани</w:t>
      </w:r>
      <w:r w:rsidRPr="00036E22">
        <w:rPr>
          <w:rFonts w:ascii="Times New Roman" w:hAnsi="Times New Roman" w:cs="Times New Roman"/>
          <w:sz w:val="24"/>
        </w:rPr>
        <w:t>е уполномоченного органа местного самоуправления</w:t>
      </w:r>
    </w:p>
    <w:p w14:paraId="04DE796C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От кого: _________________________________________________________________</w:t>
      </w:r>
    </w:p>
    <w:p w14:paraId="65E4E20C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sz w:val="24"/>
        </w:rPr>
      </w:pPr>
      <w:r w:rsidRPr="00036E22">
        <w:rPr>
          <w:rFonts w:ascii="Times New Roman" w:hAnsi="Times New Roman" w:cs="Times New Roman"/>
          <w:sz w:val="24"/>
        </w:rPr>
        <w:t>(полное наименование, ИНН, ОГРН юридического лица</w:t>
      </w:r>
    </w:p>
    <w:p w14:paraId="18C0E0F2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________________________________________________________________________</w:t>
      </w:r>
    </w:p>
    <w:p w14:paraId="3A825DAF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sz w:val="24"/>
        </w:rPr>
      </w:pPr>
      <w:r w:rsidRPr="00036E22">
        <w:rPr>
          <w:rFonts w:ascii="Times New Roman" w:hAnsi="Times New Roman" w:cs="Times New Roman"/>
          <w:sz w:val="24"/>
        </w:rPr>
        <w:t>контактны</w:t>
      </w:r>
      <w:r w:rsidRPr="00036E22">
        <w:rPr>
          <w:rFonts w:ascii="Times New Roman" w:hAnsi="Times New Roman" w:cs="Times New Roman"/>
          <w:sz w:val="24"/>
        </w:rPr>
        <w:t>й телефон, электронная почта, почтовый адрес</w:t>
      </w:r>
    </w:p>
    <w:p w14:paraId="3650DE23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________________________________________________________________________</w:t>
      </w:r>
    </w:p>
    <w:p w14:paraId="5766BD34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sz w:val="24"/>
        </w:rPr>
      </w:pPr>
      <w:r w:rsidRPr="00036E22">
        <w:rPr>
          <w:rFonts w:ascii="Times New Roman" w:hAnsi="Times New Roman" w:cs="Times New Roman"/>
          <w:sz w:val="24"/>
        </w:rPr>
        <w:t xml:space="preserve">фамилия, имя, отчество (последнее - при наличии), данные документа, удостоверяющего личность, контактный телефон, адрес </w:t>
      </w:r>
      <w:r w:rsidRPr="00036E22">
        <w:rPr>
          <w:rFonts w:ascii="Times New Roman" w:hAnsi="Times New Roman" w:cs="Times New Roman"/>
          <w:sz w:val="24"/>
        </w:rPr>
        <w:t>электронной почты уполномоченного лица)</w:t>
      </w:r>
    </w:p>
    <w:p w14:paraId="1B756197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________________________________________________________________________</w:t>
      </w:r>
    </w:p>
    <w:p w14:paraId="012D8E57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sz w:val="24"/>
        </w:rPr>
      </w:pPr>
      <w:r w:rsidRPr="00036E22">
        <w:rPr>
          <w:rFonts w:ascii="Times New Roman" w:hAnsi="Times New Roman" w:cs="Times New Roman"/>
          <w:sz w:val="24"/>
        </w:rPr>
        <w:t>(данные представителя заявителя)</w:t>
      </w:r>
    </w:p>
    <w:p w14:paraId="4BBA40B9" w14:textId="77777777" w:rsidR="00377A0E" w:rsidRPr="00036E22" w:rsidRDefault="00377A0E">
      <w:pPr>
        <w:pStyle w:val="Textbody"/>
        <w:jc w:val="center"/>
        <w:rPr>
          <w:rFonts w:ascii="Times New Roman" w:hAnsi="Times New Roman" w:cs="Times New Roman"/>
          <w:b/>
          <w:bCs/>
        </w:rPr>
      </w:pPr>
    </w:p>
    <w:p w14:paraId="4351DDFD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Ходатайство</w:t>
      </w:r>
    </w:p>
    <w:p w14:paraId="36BDFD9D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на подтверждение спортивного разряда</w:t>
      </w:r>
    </w:p>
    <w:p w14:paraId="31B74D8C" w14:textId="77777777" w:rsidR="00377A0E" w:rsidRPr="00036E22" w:rsidRDefault="00377A0E">
      <w:pPr>
        <w:pStyle w:val="Textbody"/>
        <w:jc w:val="center"/>
        <w:rPr>
          <w:rFonts w:ascii="Times New Roman" w:hAnsi="Times New Roman" w:cs="Times New Roman"/>
          <w:b/>
          <w:bCs/>
        </w:rPr>
      </w:pPr>
    </w:p>
    <w:p w14:paraId="6026C1B5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В соответствии с Положением о Единой всероссийской спортивн</w:t>
      </w:r>
      <w:r w:rsidRPr="00036E22">
        <w:rPr>
          <w:rFonts w:ascii="Times New Roman" w:hAnsi="Times New Roman" w:cs="Times New Roman"/>
        </w:rPr>
        <w:t>ой классификации, утвержденным приказом Министерства спорта Российской Федерации от 03.03.2025 № 173,</w:t>
      </w:r>
    </w:p>
    <w:p w14:paraId="49E23264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________________________________________________________________________</w:t>
      </w:r>
    </w:p>
    <w:p w14:paraId="05B406EA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  <w:sz w:val="24"/>
        </w:rPr>
        <w:t>(наименование спортивной организации, направляющей ходатайство</w:t>
      </w:r>
      <w:r w:rsidRPr="00036E22">
        <w:rPr>
          <w:rFonts w:ascii="Times New Roman" w:hAnsi="Times New Roman" w:cs="Times New Roman"/>
          <w:b/>
          <w:bCs/>
          <w:sz w:val="24"/>
          <w:vertAlign w:val="superscript"/>
        </w:rPr>
        <w:t>2</w:t>
      </w:r>
      <w:r w:rsidRPr="00036E22">
        <w:rPr>
          <w:rFonts w:ascii="Times New Roman" w:hAnsi="Times New Roman" w:cs="Times New Roman"/>
          <w:sz w:val="24"/>
        </w:rPr>
        <w:t xml:space="preserve"> вид </w:t>
      </w:r>
      <w:r w:rsidRPr="00036E22">
        <w:rPr>
          <w:rFonts w:ascii="Times New Roman" w:hAnsi="Times New Roman" w:cs="Times New Roman"/>
          <w:sz w:val="24"/>
        </w:rPr>
        <w:t>спортивной организации, выбрать одно из значений - спортивно-образовательная организация, региональная спортивная федерация или местная спортивная федерация)</w:t>
      </w:r>
    </w:p>
    <w:p w14:paraId="6679F7A7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701EA7CB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ходатайствует о подтверждении спортивного разряда</w:t>
      </w:r>
      <w:r w:rsidRPr="00036E22">
        <w:rPr>
          <w:rFonts w:ascii="Times New Roman" w:hAnsi="Times New Roman" w:cs="Times New Roman"/>
          <w:b/>
          <w:bCs/>
          <w:vertAlign w:val="superscript"/>
        </w:rPr>
        <w:t>3</w:t>
      </w:r>
      <w:r w:rsidRPr="00036E22">
        <w:rPr>
          <w:rFonts w:ascii="Times New Roman" w:hAnsi="Times New Roman" w:cs="Times New Roman"/>
          <w:vertAlign w:val="superscript"/>
        </w:rPr>
        <w:t xml:space="preserve"> </w:t>
      </w:r>
      <w:r w:rsidRPr="00036E22">
        <w:rPr>
          <w:rFonts w:ascii="Times New Roman" w:hAnsi="Times New Roman" w:cs="Times New Roman"/>
        </w:rPr>
        <w:t>«________________________»</w:t>
      </w:r>
    </w:p>
    <w:p w14:paraId="631806B0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спортсмену ________</w:t>
      </w:r>
      <w:r w:rsidRPr="00036E22">
        <w:rPr>
          <w:rFonts w:ascii="Times New Roman" w:hAnsi="Times New Roman" w:cs="Times New Roman"/>
        </w:rPr>
        <w:t>______________________________________________________</w:t>
      </w:r>
    </w:p>
    <w:p w14:paraId="2BC5762A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sz w:val="24"/>
        </w:rPr>
      </w:pPr>
      <w:r w:rsidRPr="00036E22">
        <w:rPr>
          <w:rFonts w:ascii="Times New Roman" w:hAnsi="Times New Roman" w:cs="Times New Roman"/>
          <w:sz w:val="24"/>
        </w:rPr>
        <w:t>(фамилия, имя, отчество (при его наличии)</w:t>
      </w:r>
    </w:p>
    <w:p w14:paraId="5152F622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дата рождения ___________________________________________________________</w:t>
      </w:r>
    </w:p>
    <w:p w14:paraId="76B95E20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данные документа, удостоверяющего личность спортсмена _____________________</w:t>
      </w:r>
    </w:p>
    <w:p w14:paraId="405CE16B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_________</w:t>
      </w:r>
      <w:r w:rsidRPr="00036E22">
        <w:rPr>
          <w:rFonts w:ascii="Times New Roman" w:hAnsi="Times New Roman" w:cs="Times New Roman"/>
        </w:rPr>
        <w:t>_______________________________________________________________</w:t>
      </w:r>
    </w:p>
    <w:p w14:paraId="4640A003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Сведения об организации, осуществляющей подготовку спортсмена _____________</w:t>
      </w:r>
    </w:p>
    <w:p w14:paraId="38475A46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____________________________________________________________________________________________________________________</w:t>
      </w:r>
      <w:r w:rsidRPr="00036E22">
        <w:rPr>
          <w:rFonts w:ascii="Times New Roman" w:hAnsi="Times New Roman" w:cs="Times New Roman"/>
        </w:rPr>
        <w:t>____________________________</w:t>
      </w:r>
    </w:p>
    <w:p w14:paraId="245EF856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Тип соревнований </w:t>
      </w:r>
      <w:r w:rsidRPr="00036E22">
        <w:rPr>
          <w:rFonts w:ascii="Times New Roman" w:hAnsi="Times New Roman" w:cs="Times New Roman"/>
          <w:b/>
          <w:bCs/>
          <w:vertAlign w:val="superscript"/>
        </w:rPr>
        <w:t>4</w:t>
      </w:r>
      <w:r w:rsidRPr="00036E22">
        <w:rPr>
          <w:rFonts w:ascii="Times New Roman" w:hAnsi="Times New Roman" w:cs="Times New Roman"/>
        </w:rPr>
        <w:t xml:space="preserve"> _______________________________________________________</w:t>
      </w:r>
    </w:p>
    <w:p w14:paraId="6A69CAF7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Сведения о председателе судейской коллегии (главном судье)</w:t>
      </w:r>
    </w:p>
    <w:p w14:paraId="779C49C2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Вид спорта ______________________________________________________________.</w:t>
      </w:r>
    </w:p>
    <w:p w14:paraId="41C6841F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Наименование сорев</w:t>
      </w:r>
      <w:r w:rsidRPr="00036E22">
        <w:rPr>
          <w:rFonts w:ascii="Times New Roman" w:hAnsi="Times New Roman" w:cs="Times New Roman"/>
        </w:rPr>
        <w:t xml:space="preserve">нований </w:t>
      </w:r>
      <w:r w:rsidRPr="00036E22">
        <w:rPr>
          <w:rFonts w:ascii="Times New Roman" w:hAnsi="Times New Roman" w:cs="Times New Roman"/>
          <w:b/>
          <w:bCs/>
          <w:vertAlign w:val="superscript"/>
        </w:rPr>
        <w:t>5</w:t>
      </w:r>
      <w:r w:rsidRPr="00036E22">
        <w:rPr>
          <w:rFonts w:ascii="Times New Roman" w:hAnsi="Times New Roman" w:cs="Times New Roman"/>
          <w:b/>
          <w:bCs/>
        </w:rPr>
        <w:t xml:space="preserve"> </w:t>
      </w:r>
      <w:r w:rsidRPr="00036E22">
        <w:rPr>
          <w:rFonts w:ascii="Times New Roman" w:hAnsi="Times New Roman" w:cs="Times New Roman"/>
        </w:rPr>
        <w:t>______________________________________________</w:t>
      </w:r>
    </w:p>
    <w:p w14:paraId="77C781C9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Результат спортсмена </w:t>
      </w:r>
      <w:r w:rsidRPr="00036E22">
        <w:rPr>
          <w:rFonts w:ascii="Times New Roman" w:hAnsi="Times New Roman" w:cs="Times New Roman"/>
          <w:b/>
          <w:bCs/>
          <w:vertAlign w:val="superscript"/>
        </w:rPr>
        <w:t>6</w:t>
      </w:r>
      <w:r w:rsidRPr="00036E22">
        <w:rPr>
          <w:rFonts w:ascii="Times New Roman" w:hAnsi="Times New Roman" w:cs="Times New Roman"/>
        </w:rPr>
        <w:t xml:space="preserve"> ____________________________________________________.</w:t>
      </w:r>
    </w:p>
    <w:p w14:paraId="3BCAE4C5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Приложение: </w:t>
      </w:r>
      <w:r w:rsidRPr="00036E22">
        <w:rPr>
          <w:rFonts w:ascii="Times New Roman" w:hAnsi="Times New Roman" w:cs="Times New Roman"/>
        </w:rPr>
        <w:t>______________________________________________________________________.</w:t>
      </w:r>
    </w:p>
    <w:p w14:paraId="71B73101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sz w:val="24"/>
        </w:rPr>
      </w:pPr>
      <w:r w:rsidRPr="00036E22">
        <w:rPr>
          <w:rFonts w:ascii="Times New Roman" w:hAnsi="Times New Roman" w:cs="Times New Roman"/>
          <w:sz w:val="24"/>
        </w:rPr>
        <w:t>(документы, которые представил заявитель)</w:t>
      </w:r>
    </w:p>
    <w:p w14:paraId="1BDFF298" w14:textId="77777777" w:rsidR="00377A0E" w:rsidRPr="00036E22" w:rsidRDefault="009B4306">
      <w:pPr>
        <w:pStyle w:val="Textbody"/>
        <w:jc w:val="left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_________________________</w:t>
      </w:r>
      <w:proofErr w:type="gramStart"/>
      <w:r w:rsidRPr="00036E22">
        <w:rPr>
          <w:rFonts w:ascii="Times New Roman" w:hAnsi="Times New Roman" w:cs="Times New Roman"/>
        </w:rPr>
        <w:t>_  _</w:t>
      </w:r>
      <w:proofErr w:type="gramEnd"/>
      <w:r w:rsidRPr="00036E22">
        <w:rPr>
          <w:rFonts w:ascii="Times New Roman" w:hAnsi="Times New Roman" w:cs="Times New Roman"/>
        </w:rPr>
        <w:t>__________  _________________________________         (</w:t>
      </w:r>
      <w:r w:rsidRPr="00036E22">
        <w:rPr>
          <w:rFonts w:ascii="Times New Roman" w:hAnsi="Times New Roman" w:cs="Times New Roman"/>
          <w:sz w:val="22"/>
          <w:szCs w:val="22"/>
        </w:rPr>
        <w:t xml:space="preserve">наименование должности)                  (подпись)        </w:t>
      </w:r>
      <w:r w:rsidRPr="00036E22"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036E22">
        <w:rPr>
          <w:rFonts w:ascii="Times New Roman" w:hAnsi="Times New Roman" w:cs="Times New Roman"/>
          <w:sz w:val="21"/>
          <w:szCs w:val="21"/>
        </w:rPr>
        <w:t xml:space="preserve">(фамилия и инициалы уполномоченного лица </w:t>
      </w:r>
      <w:r w:rsidRPr="00036E22">
        <w:rPr>
          <w:rFonts w:ascii="Times New Roman" w:hAnsi="Times New Roman" w:cs="Times New Roman"/>
          <w:sz w:val="21"/>
          <w:szCs w:val="21"/>
        </w:rPr>
        <w:tab/>
      </w:r>
      <w:r w:rsidRPr="00036E22">
        <w:rPr>
          <w:rFonts w:ascii="Times New Roman" w:hAnsi="Times New Roman" w:cs="Times New Roman"/>
          <w:sz w:val="21"/>
          <w:szCs w:val="21"/>
        </w:rPr>
        <w:lastRenderedPageBreak/>
        <w:tab/>
      </w:r>
      <w:r w:rsidRPr="00036E22">
        <w:rPr>
          <w:rFonts w:ascii="Times New Roman" w:hAnsi="Times New Roman" w:cs="Times New Roman"/>
          <w:sz w:val="21"/>
          <w:szCs w:val="21"/>
        </w:rPr>
        <w:tab/>
      </w:r>
      <w:r w:rsidRPr="00036E22">
        <w:rPr>
          <w:rFonts w:ascii="Times New Roman" w:hAnsi="Times New Roman" w:cs="Times New Roman"/>
          <w:sz w:val="21"/>
          <w:szCs w:val="21"/>
        </w:rPr>
        <w:tab/>
      </w:r>
      <w:r w:rsidRPr="00036E22">
        <w:rPr>
          <w:rFonts w:ascii="Times New Roman" w:hAnsi="Times New Roman" w:cs="Times New Roman"/>
          <w:sz w:val="21"/>
          <w:szCs w:val="21"/>
        </w:rPr>
        <w:tab/>
      </w:r>
      <w:r w:rsidRPr="00036E22">
        <w:rPr>
          <w:rFonts w:ascii="Times New Roman" w:hAnsi="Times New Roman" w:cs="Times New Roman"/>
          <w:sz w:val="21"/>
          <w:szCs w:val="21"/>
        </w:rPr>
        <w:tab/>
      </w:r>
      <w:r w:rsidRPr="00036E22">
        <w:rPr>
          <w:rFonts w:ascii="Times New Roman" w:hAnsi="Times New Roman" w:cs="Times New Roman"/>
          <w:sz w:val="21"/>
          <w:szCs w:val="21"/>
        </w:rPr>
        <w:tab/>
      </w:r>
      <w:r w:rsidRPr="00036E22">
        <w:rPr>
          <w:rFonts w:ascii="Times New Roman" w:hAnsi="Times New Roman" w:cs="Times New Roman"/>
          <w:sz w:val="21"/>
          <w:szCs w:val="21"/>
        </w:rPr>
        <w:tab/>
        <w:t>организации, направляющей ходатайство на спортсмена)</w:t>
      </w:r>
    </w:p>
    <w:p w14:paraId="796A752D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041E35E3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Дата «_____</w:t>
      </w:r>
      <w:proofErr w:type="gramStart"/>
      <w:r w:rsidRPr="00036E22">
        <w:rPr>
          <w:rFonts w:ascii="Times New Roman" w:hAnsi="Times New Roman" w:cs="Times New Roman"/>
        </w:rPr>
        <w:t>_»_</w:t>
      </w:r>
      <w:proofErr w:type="gramEnd"/>
      <w:r w:rsidRPr="00036E22">
        <w:rPr>
          <w:rFonts w:ascii="Times New Roman" w:hAnsi="Times New Roman" w:cs="Times New Roman"/>
        </w:rPr>
        <w:t>_________202__</w:t>
      </w:r>
    </w:p>
    <w:p w14:paraId="160606BB" w14:textId="77777777" w:rsidR="00377A0E" w:rsidRPr="00036E22" w:rsidRDefault="009B4306">
      <w:pPr>
        <w:pStyle w:val="Textbody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_________________________</w:t>
      </w:r>
    </w:p>
    <w:p w14:paraId="003CEF6E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  <w:b/>
          <w:bCs/>
          <w:vertAlign w:val="superscript"/>
        </w:rPr>
        <w:t>1</w:t>
      </w:r>
      <w:r w:rsidRPr="00036E22">
        <w:rPr>
          <w:rFonts w:ascii="Times New Roman" w:hAnsi="Times New Roman" w:cs="Times New Roman"/>
        </w:rPr>
        <w:t xml:space="preserve"> Оформляется на бланке организации, направляющей ходатайство, при очной подаче заявл</w:t>
      </w:r>
      <w:r w:rsidRPr="00036E22">
        <w:rPr>
          <w:rFonts w:ascii="Times New Roman" w:hAnsi="Times New Roman" w:cs="Times New Roman"/>
        </w:rPr>
        <w:t>ения</w:t>
      </w:r>
    </w:p>
    <w:p w14:paraId="3CBA0AFB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proofErr w:type="gramStart"/>
      <w:r w:rsidRPr="00036E22">
        <w:rPr>
          <w:rFonts w:ascii="Times New Roman" w:hAnsi="Times New Roman" w:cs="Times New Roman"/>
          <w:b/>
          <w:bCs/>
          <w:vertAlign w:val="superscript"/>
        </w:rPr>
        <w:t xml:space="preserve">2 </w:t>
      </w:r>
      <w:r w:rsidRPr="00036E22">
        <w:rPr>
          <w:rFonts w:ascii="Times New Roman" w:hAnsi="Times New Roman" w:cs="Times New Roman"/>
        </w:rPr>
        <w:t xml:space="preserve"> При</w:t>
      </w:r>
      <w:proofErr w:type="gramEnd"/>
      <w:r w:rsidRPr="00036E22">
        <w:rPr>
          <w:rFonts w:ascii="Times New Roman" w:hAnsi="Times New Roman" w:cs="Times New Roman"/>
        </w:rPr>
        <w:t xml:space="preserve">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</w:t>
      </w:r>
      <w:r w:rsidRPr="00036E22">
        <w:rPr>
          <w:rFonts w:ascii="Times New Roman" w:hAnsi="Times New Roman" w:cs="Times New Roman"/>
        </w:rPr>
        <w:t>ерации и наименование общероссийской спортивной федерации</w:t>
      </w:r>
    </w:p>
    <w:p w14:paraId="4844059E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  <w:b/>
          <w:bCs/>
          <w:vertAlign w:val="superscript"/>
        </w:rPr>
        <w:t>3</w:t>
      </w:r>
      <w:r w:rsidRPr="00036E22">
        <w:rPr>
          <w:rFonts w:ascii="Times New Roman" w:hAnsi="Times New Roman" w:cs="Times New Roman"/>
        </w:rPr>
        <w:t xml:space="preserve"> Кандидат в мастера спорта, Второй спортивный разряд, Третий спортивный разряд</w:t>
      </w:r>
    </w:p>
    <w:p w14:paraId="74985CBB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  <w:b/>
          <w:bCs/>
          <w:vertAlign w:val="superscript"/>
        </w:rPr>
        <w:t xml:space="preserve">4 </w:t>
      </w:r>
      <w:r w:rsidRPr="00036E22">
        <w:rPr>
          <w:rFonts w:ascii="Times New Roman" w:hAnsi="Times New Roman" w:cs="Times New Roman"/>
        </w:rPr>
        <w:t>Укажите один или несколько типов соревнований, в которых участвовал спортсмен:</w:t>
      </w:r>
    </w:p>
    <w:p w14:paraId="142A6613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международные соревнования, Всероссий</w:t>
      </w:r>
      <w:r w:rsidRPr="00036E22">
        <w:rPr>
          <w:rFonts w:ascii="Times New Roman" w:hAnsi="Times New Roman" w:cs="Times New Roman"/>
        </w:rPr>
        <w:t>ские или межрегиональные соревнования, региональные, межмуниципальные или муниципальные соревнования.</w:t>
      </w:r>
    </w:p>
    <w:p w14:paraId="399AAF5C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  <w:b/>
          <w:bCs/>
          <w:vertAlign w:val="superscript"/>
        </w:rPr>
        <w:t>5</w:t>
      </w:r>
      <w:r w:rsidRPr="00036E22">
        <w:rPr>
          <w:rFonts w:ascii="Times New Roman" w:hAnsi="Times New Roman" w:cs="Times New Roman"/>
        </w:rPr>
        <w:t xml:space="preserve"> Укажите наименование соревнования, дисциплину, возрастную категорию, весовую категорию (при необходимости).</w:t>
      </w:r>
    </w:p>
    <w:p w14:paraId="7E4628B2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  <w:b/>
          <w:bCs/>
          <w:vertAlign w:val="superscript"/>
        </w:rPr>
        <w:t>6</w:t>
      </w:r>
      <w:r w:rsidRPr="00036E22">
        <w:rPr>
          <w:rFonts w:ascii="Times New Roman" w:hAnsi="Times New Roman" w:cs="Times New Roman"/>
        </w:rPr>
        <w:t xml:space="preserve">Укажите результат спортсмена, полученный в </w:t>
      </w:r>
      <w:r w:rsidRPr="00036E22">
        <w:rPr>
          <w:rFonts w:ascii="Times New Roman" w:hAnsi="Times New Roman" w:cs="Times New Roman"/>
        </w:rPr>
        <w:t>ходе соревнования (например, занятое место, количество побед в поединках, пройденное спортсменом расстояние).</w:t>
      </w:r>
    </w:p>
    <w:p w14:paraId="6494316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438C05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037CE1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7E9B47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BBE672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288C03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3424DB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1ACB34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967B65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ACAFCE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853EBF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6909E0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50C367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0920955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D7CF21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D616CD9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D9995A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80EF2D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086434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9CEA36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75E6B66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C4AFEF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42464E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33FF8F0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83DF529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Приложение № 13</w:t>
      </w:r>
    </w:p>
    <w:p w14:paraId="7BF32E56" w14:textId="77777777" w:rsidR="00377A0E" w:rsidRPr="00036E22" w:rsidRDefault="009B4306">
      <w:pPr>
        <w:pStyle w:val="Standard"/>
        <w:jc w:val="both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к административному регламенту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предоставления муниципальной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услуги </w:t>
      </w:r>
      <w:r w:rsidRPr="00036E22">
        <w:rPr>
          <w:rFonts w:ascii="Times New Roman" w:hAnsi="Times New Roman" w:cs="Times New Roman"/>
        </w:rPr>
        <w:t xml:space="preserve">«Присвоение спортивных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разрядов «Второй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 xml:space="preserve">разряд» и «Третий спортивный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разряд»</w:t>
      </w:r>
    </w:p>
    <w:p w14:paraId="3B45909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6C94B6B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  <w:t>__</w:t>
      </w:r>
      <w:r w:rsidRPr="00036E22">
        <w:rPr>
          <w:rFonts w:ascii="Times New Roman" w:hAnsi="Times New Roman" w:cs="Times New Roman"/>
        </w:rPr>
        <w:t>______________________________</w:t>
      </w:r>
    </w:p>
    <w:p w14:paraId="235F4228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  <w:t xml:space="preserve">(наименование юридического лица, </w:t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</w:r>
      <w:r w:rsidRPr="00036E22">
        <w:rPr>
          <w:rFonts w:ascii="Times New Roman" w:hAnsi="Times New Roman" w:cs="Times New Roman"/>
          <w:sz w:val="24"/>
        </w:rPr>
        <w:tab/>
        <w:t>подавшего представление, ходатайство)</w:t>
      </w:r>
    </w:p>
    <w:p w14:paraId="1879BCCB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114C7D6F" w14:textId="77777777" w:rsidR="00377A0E" w:rsidRPr="00036E22" w:rsidRDefault="009B4306">
      <w:pPr>
        <w:pStyle w:val="Textbody"/>
        <w:jc w:val="center"/>
        <w:rPr>
          <w:rFonts w:ascii="Times New Roman" w:hAnsi="Times New Roman" w:cs="Times New Roman"/>
          <w:b/>
          <w:bCs/>
        </w:rPr>
      </w:pPr>
      <w:r w:rsidRPr="00036E22">
        <w:rPr>
          <w:rFonts w:ascii="Times New Roman" w:hAnsi="Times New Roman" w:cs="Times New Roman"/>
          <w:b/>
          <w:bCs/>
        </w:rPr>
        <w:t>Уведомление № ____ о необходимости устранения недостатков</w:t>
      </w:r>
    </w:p>
    <w:p w14:paraId="3E74BBF4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1F5B5510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  <w:t>Администрация муниципального образования городского округа Дебальцево Донецкой Народной Республики уведомляет</w:t>
      </w:r>
    </w:p>
    <w:p w14:paraId="0DDAFCFD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________________________________________________________________________ </w:t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  <w:sz w:val="24"/>
        </w:rPr>
        <w:t>(заяви</w:t>
      </w:r>
      <w:r w:rsidRPr="00036E22">
        <w:rPr>
          <w:rFonts w:ascii="Times New Roman" w:hAnsi="Times New Roman" w:cs="Times New Roman"/>
          <w:sz w:val="24"/>
        </w:rPr>
        <w:t xml:space="preserve">тель) </w:t>
      </w:r>
      <w:r w:rsidRPr="00036E22">
        <w:rPr>
          <w:rFonts w:ascii="Times New Roman" w:hAnsi="Times New Roman" w:cs="Times New Roman"/>
        </w:rPr>
        <w:t>________________________________________________________________________ о необходимости устранения нарушений в оформлении представления (ходатайства, заявления) на присвоение (подтверждения, лишения, восстановления) спортивных разрядов.</w:t>
      </w:r>
    </w:p>
    <w:p w14:paraId="252835E7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12A8970B" w14:textId="77777777" w:rsidR="00377A0E" w:rsidRPr="00036E22" w:rsidRDefault="00377A0E">
      <w:pPr>
        <w:pStyle w:val="Textbody"/>
        <w:rPr>
          <w:rFonts w:ascii="Times New Roman" w:hAnsi="Times New Roman" w:cs="Times New Roman"/>
        </w:rPr>
      </w:pPr>
    </w:p>
    <w:p w14:paraId="68B73658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 xml:space="preserve">Глава </w:t>
      </w:r>
      <w:r w:rsidRPr="00036E22">
        <w:rPr>
          <w:rFonts w:ascii="Times New Roman" w:hAnsi="Times New Roman" w:cs="Times New Roman"/>
        </w:rPr>
        <w:t>муниципального образования</w:t>
      </w:r>
    </w:p>
    <w:p w14:paraId="57ACB465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городского округа Дебальцево</w:t>
      </w:r>
    </w:p>
    <w:p w14:paraId="17916C26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>Донецкой Народной Республики             ________________               _______________</w:t>
      </w:r>
    </w:p>
    <w:p w14:paraId="40EE9F08" w14:textId="77777777" w:rsidR="00377A0E" w:rsidRPr="00036E22" w:rsidRDefault="009B4306">
      <w:pPr>
        <w:pStyle w:val="Textbody"/>
        <w:rPr>
          <w:rFonts w:ascii="Times New Roman" w:hAnsi="Times New Roman" w:cs="Times New Roman"/>
        </w:rPr>
      </w:pP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</w:rPr>
        <w:tab/>
      </w:r>
      <w:r w:rsidRPr="00036E22">
        <w:rPr>
          <w:rFonts w:ascii="Times New Roman" w:hAnsi="Times New Roman" w:cs="Times New Roman"/>
          <w:sz w:val="20"/>
          <w:szCs w:val="20"/>
        </w:rPr>
        <w:t>(подпись)</w:t>
      </w:r>
      <w:r w:rsidRPr="00036E22">
        <w:rPr>
          <w:rFonts w:ascii="Times New Roman" w:hAnsi="Times New Roman" w:cs="Times New Roman"/>
          <w:sz w:val="20"/>
          <w:szCs w:val="20"/>
        </w:rPr>
        <w:tab/>
      </w:r>
      <w:r w:rsidRPr="00036E22">
        <w:rPr>
          <w:rFonts w:ascii="Times New Roman" w:hAnsi="Times New Roman" w:cs="Times New Roman"/>
          <w:sz w:val="20"/>
          <w:szCs w:val="20"/>
        </w:rPr>
        <w:tab/>
      </w:r>
      <w:r w:rsidRPr="00036E22">
        <w:rPr>
          <w:rFonts w:ascii="Times New Roman" w:hAnsi="Times New Roman" w:cs="Times New Roman"/>
          <w:sz w:val="20"/>
          <w:szCs w:val="20"/>
        </w:rPr>
        <w:tab/>
        <w:t xml:space="preserve"> (Ф.И.О.)</w:t>
      </w:r>
    </w:p>
    <w:p w14:paraId="1D57DCB6" w14:textId="77777777" w:rsidR="00377A0E" w:rsidRPr="00036E22" w:rsidRDefault="00377A0E">
      <w:pPr>
        <w:pStyle w:val="Textbody"/>
        <w:rPr>
          <w:rFonts w:ascii="Times New Roman" w:hAnsi="Times New Roman" w:cs="Times New Roman"/>
          <w:color w:val="34343C"/>
          <w:sz w:val="20"/>
          <w:szCs w:val="20"/>
        </w:rPr>
      </w:pPr>
    </w:p>
    <w:p w14:paraId="4EBAEDAF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43D3BE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C30B568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3AC4D8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427A39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1FBBA66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CEABEDC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4A9062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35D759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6375B60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35D58BDA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C630B7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EBB322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4E7F501E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5315BD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519D8293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22A72D14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02790C6B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8DE2887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  <w:color w:val="34343C"/>
          <w:sz w:val="22"/>
        </w:rPr>
      </w:pPr>
    </w:p>
    <w:p w14:paraId="7DC5C412" w14:textId="77777777" w:rsidR="00377A0E" w:rsidRPr="00036E22" w:rsidRDefault="00377A0E">
      <w:pPr>
        <w:pStyle w:val="Standard"/>
        <w:jc w:val="both"/>
        <w:rPr>
          <w:rFonts w:ascii="Times New Roman" w:hAnsi="Times New Roman" w:cs="Times New Roman"/>
        </w:rPr>
      </w:pPr>
    </w:p>
    <w:sectPr w:rsidR="00377A0E" w:rsidRPr="00036E22">
      <w:headerReference w:type="default" r:id="rId9"/>
      <w:pgSz w:w="11906" w:h="16838"/>
      <w:pgMar w:top="1134" w:right="566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0BA39" w14:textId="77777777" w:rsidR="009B4306" w:rsidRDefault="009B4306">
      <w:r>
        <w:separator/>
      </w:r>
    </w:p>
  </w:endnote>
  <w:endnote w:type="continuationSeparator" w:id="0">
    <w:p w14:paraId="0279B786" w14:textId="77777777" w:rsidR="009B4306" w:rsidRDefault="009B4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Liberation Mono">
    <w:charset w:val="00"/>
    <w:family w:val="modern"/>
    <w:pitch w:val="fixed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0214D" w14:textId="77777777" w:rsidR="009B4306" w:rsidRDefault="009B4306">
      <w:r>
        <w:rPr>
          <w:color w:val="000000"/>
        </w:rPr>
        <w:separator/>
      </w:r>
    </w:p>
  </w:footnote>
  <w:footnote w:type="continuationSeparator" w:id="0">
    <w:p w14:paraId="635A5C8C" w14:textId="77777777" w:rsidR="009B4306" w:rsidRDefault="009B4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34A1E" w14:textId="77777777" w:rsidR="009E442D" w:rsidRDefault="009B4306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5F7B"/>
    <w:multiLevelType w:val="multilevel"/>
    <w:tmpl w:val="7548A5D6"/>
    <w:styleLink w:val="List2"/>
    <w:lvl w:ilvl="0">
      <w:numFmt w:val="bullet"/>
      <w:lvlText w:val="–"/>
      <w:lvlJc w:val="left"/>
      <w:rPr>
        <w:rFonts w:ascii="OpenSymbol" w:hAnsi="OpenSymbol"/>
      </w:rPr>
    </w:lvl>
    <w:lvl w:ilvl="1">
      <w:numFmt w:val="bullet"/>
      <w:lvlText w:val="–"/>
      <w:lvlJc w:val="left"/>
      <w:rPr>
        <w:rFonts w:ascii="OpenSymbol" w:hAnsi="OpenSymbol"/>
      </w:rPr>
    </w:lvl>
    <w:lvl w:ilvl="2">
      <w:numFmt w:val="bullet"/>
      <w:lvlText w:val="–"/>
      <w:lvlJc w:val="left"/>
      <w:rPr>
        <w:rFonts w:ascii="OpenSymbol" w:hAnsi="OpenSymbol"/>
      </w:rPr>
    </w:lvl>
    <w:lvl w:ilvl="3">
      <w:numFmt w:val="bullet"/>
      <w:lvlText w:val="–"/>
      <w:lvlJc w:val="left"/>
      <w:rPr>
        <w:rFonts w:ascii="OpenSymbol" w:hAnsi="OpenSymbol"/>
      </w:rPr>
    </w:lvl>
    <w:lvl w:ilvl="4">
      <w:numFmt w:val="bullet"/>
      <w:lvlText w:val="–"/>
      <w:lvlJc w:val="left"/>
      <w:rPr>
        <w:rFonts w:ascii="OpenSymbol" w:hAnsi="OpenSymbol"/>
      </w:rPr>
    </w:lvl>
    <w:lvl w:ilvl="5">
      <w:numFmt w:val="bullet"/>
      <w:lvlText w:val="–"/>
      <w:lvlJc w:val="left"/>
      <w:rPr>
        <w:rFonts w:ascii="OpenSymbol" w:hAnsi="OpenSymbol"/>
      </w:rPr>
    </w:lvl>
    <w:lvl w:ilvl="6">
      <w:numFmt w:val="bullet"/>
      <w:lvlText w:val="–"/>
      <w:lvlJc w:val="left"/>
      <w:rPr>
        <w:rFonts w:ascii="OpenSymbol" w:hAnsi="OpenSymbol"/>
      </w:rPr>
    </w:lvl>
    <w:lvl w:ilvl="7">
      <w:numFmt w:val="bullet"/>
      <w:lvlText w:val="–"/>
      <w:lvlJc w:val="left"/>
      <w:rPr>
        <w:rFonts w:ascii="OpenSymbol" w:hAnsi="OpenSymbol"/>
      </w:rPr>
    </w:lvl>
    <w:lvl w:ilvl="8">
      <w:numFmt w:val="bullet"/>
      <w:lvlText w:val="–"/>
      <w:lvlJc w:val="left"/>
      <w:rPr>
        <w:rFonts w:ascii="OpenSymbol" w:hAnsi="OpenSymbol"/>
      </w:rPr>
    </w:lvl>
  </w:abstractNum>
  <w:abstractNum w:abstractNumId="1" w15:restartNumberingAfterBreak="0">
    <w:nsid w:val="0EBB4B4D"/>
    <w:multiLevelType w:val="multilevel"/>
    <w:tmpl w:val="38AC6BCC"/>
    <w:styleLink w:val="a"/>
    <w:lvl w:ilvl="0">
      <w:start w:val="1"/>
      <w:numFmt w:val="decimal"/>
      <w:lvlText w:val="%1"/>
      <w:lvlJc w:val="center"/>
    </w:lvl>
    <w:lvl w:ilvl="1">
      <w:start w:val="1"/>
      <w:numFmt w:val="decimal"/>
      <w:lvlText w:val="%2"/>
      <w:lvlJc w:val="center"/>
    </w:lvl>
    <w:lvl w:ilvl="2">
      <w:start w:val="1"/>
      <w:numFmt w:val="decimal"/>
      <w:lvlText w:val="%3"/>
      <w:lvlJc w:val="center"/>
    </w:lvl>
    <w:lvl w:ilvl="3">
      <w:start w:val="1"/>
      <w:numFmt w:val="decimal"/>
      <w:lvlText w:val="%4"/>
      <w:lvlJc w:val="center"/>
    </w:lvl>
    <w:lvl w:ilvl="4">
      <w:start w:val="1"/>
      <w:numFmt w:val="decimal"/>
      <w:lvlText w:val="%5"/>
      <w:lvlJc w:val="center"/>
    </w:lvl>
    <w:lvl w:ilvl="5">
      <w:start w:val="1"/>
      <w:numFmt w:val="decimal"/>
      <w:lvlText w:val="%6"/>
      <w:lvlJc w:val="center"/>
    </w:lvl>
    <w:lvl w:ilvl="6">
      <w:start w:val="1"/>
      <w:numFmt w:val="decimal"/>
      <w:lvlText w:val="%7"/>
      <w:lvlJc w:val="center"/>
    </w:lvl>
    <w:lvl w:ilvl="7">
      <w:start w:val="1"/>
      <w:numFmt w:val="decimal"/>
      <w:lvlText w:val="%8"/>
      <w:lvlJc w:val="center"/>
    </w:lvl>
    <w:lvl w:ilvl="8">
      <w:start w:val="1"/>
      <w:numFmt w:val="decimal"/>
      <w:lvlText w:val="%9"/>
      <w:lvlJc w:val="center"/>
    </w:lvl>
  </w:abstractNum>
  <w:abstractNum w:abstractNumId="2" w15:restartNumberingAfterBreak="0">
    <w:nsid w:val="253817DC"/>
    <w:multiLevelType w:val="multilevel"/>
    <w:tmpl w:val="0A52623E"/>
    <w:styleLink w:val="List5"/>
    <w:lvl w:ilvl="0">
      <w:numFmt w:val="bullet"/>
      <w:lvlText w:val="✗"/>
      <w:lvlJc w:val="left"/>
      <w:rPr>
        <w:rFonts w:ascii="OpenSymbol" w:hAnsi="OpenSymbol"/>
      </w:rPr>
    </w:lvl>
    <w:lvl w:ilvl="1">
      <w:numFmt w:val="bullet"/>
      <w:lvlText w:val="✗"/>
      <w:lvlJc w:val="left"/>
      <w:rPr>
        <w:rFonts w:ascii="OpenSymbol" w:hAnsi="OpenSymbol"/>
      </w:rPr>
    </w:lvl>
    <w:lvl w:ilvl="2">
      <w:numFmt w:val="bullet"/>
      <w:lvlText w:val="✗"/>
      <w:lvlJc w:val="left"/>
      <w:rPr>
        <w:rFonts w:ascii="OpenSymbol" w:hAnsi="OpenSymbol"/>
      </w:rPr>
    </w:lvl>
    <w:lvl w:ilvl="3">
      <w:numFmt w:val="bullet"/>
      <w:lvlText w:val="✗"/>
      <w:lvlJc w:val="left"/>
      <w:rPr>
        <w:rFonts w:ascii="OpenSymbol" w:hAnsi="OpenSymbol"/>
      </w:rPr>
    </w:lvl>
    <w:lvl w:ilvl="4">
      <w:numFmt w:val="bullet"/>
      <w:lvlText w:val="✗"/>
      <w:lvlJc w:val="left"/>
      <w:rPr>
        <w:rFonts w:ascii="OpenSymbol" w:hAnsi="OpenSymbol"/>
      </w:rPr>
    </w:lvl>
    <w:lvl w:ilvl="5">
      <w:numFmt w:val="bullet"/>
      <w:lvlText w:val="✗"/>
      <w:lvlJc w:val="left"/>
      <w:rPr>
        <w:rFonts w:ascii="OpenSymbol" w:hAnsi="OpenSymbol"/>
      </w:rPr>
    </w:lvl>
    <w:lvl w:ilvl="6">
      <w:numFmt w:val="bullet"/>
      <w:lvlText w:val="✗"/>
      <w:lvlJc w:val="left"/>
      <w:rPr>
        <w:rFonts w:ascii="OpenSymbol" w:hAnsi="OpenSymbol"/>
      </w:rPr>
    </w:lvl>
    <w:lvl w:ilvl="7">
      <w:numFmt w:val="bullet"/>
      <w:lvlText w:val="✗"/>
      <w:lvlJc w:val="left"/>
      <w:rPr>
        <w:rFonts w:ascii="OpenSymbol" w:hAnsi="OpenSymbol"/>
      </w:rPr>
    </w:lvl>
    <w:lvl w:ilvl="8">
      <w:numFmt w:val="bullet"/>
      <w:lvlText w:val="✗"/>
      <w:lvlJc w:val="left"/>
      <w:rPr>
        <w:rFonts w:ascii="OpenSymbol" w:hAnsi="OpenSymbol"/>
      </w:rPr>
    </w:lvl>
  </w:abstractNum>
  <w:abstractNum w:abstractNumId="3" w15:restartNumberingAfterBreak="0">
    <w:nsid w:val="28876B54"/>
    <w:multiLevelType w:val="multilevel"/>
    <w:tmpl w:val="66BCBD1C"/>
    <w:styleLink w:val="List4"/>
    <w:lvl w:ilvl="0">
      <w:numFmt w:val="bullet"/>
      <w:lvlText w:val="➢"/>
      <w:lvlJc w:val="left"/>
      <w:rPr>
        <w:rFonts w:ascii="OpenSymbol" w:hAnsi="OpenSymbol"/>
      </w:rPr>
    </w:lvl>
    <w:lvl w:ilvl="1">
      <w:numFmt w:val="bullet"/>
      <w:lvlText w:val=""/>
      <w:lvlJc w:val="left"/>
      <w:rPr>
        <w:rFonts w:ascii="OpenSymbol" w:hAnsi="OpenSymbol"/>
      </w:rPr>
    </w:lvl>
    <w:lvl w:ilvl="2">
      <w:numFmt w:val="bullet"/>
      <w:lvlText w:val=""/>
      <w:lvlJc w:val="left"/>
      <w:rPr>
        <w:rFonts w:ascii="OpenSymbol" w:hAnsi="OpenSymbol"/>
      </w:rPr>
    </w:lvl>
    <w:lvl w:ilvl="3">
      <w:numFmt w:val="bullet"/>
      <w:lvlText w:val=""/>
      <w:lvlJc w:val="left"/>
      <w:rPr>
        <w:rFonts w:ascii="OpenSymbol" w:hAnsi="OpenSymbol"/>
      </w:rPr>
    </w:lvl>
    <w:lvl w:ilvl="4">
      <w:numFmt w:val="bullet"/>
      <w:lvlText w:val=""/>
      <w:lvlJc w:val="left"/>
      <w:rPr>
        <w:rFonts w:ascii="OpenSymbol" w:hAnsi="OpenSymbol"/>
      </w:rPr>
    </w:lvl>
    <w:lvl w:ilvl="5">
      <w:numFmt w:val="bullet"/>
      <w:lvlText w:val=""/>
      <w:lvlJc w:val="left"/>
      <w:rPr>
        <w:rFonts w:ascii="OpenSymbol" w:hAnsi="OpenSymbol"/>
      </w:rPr>
    </w:lvl>
    <w:lvl w:ilvl="6">
      <w:numFmt w:val="bullet"/>
      <w:lvlText w:val=""/>
      <w:lvlJc w:val="left"/>
      <w:rPr>
        <w:rFonts w:ascii="OpenSymbol" w:hAnsi="OpenSymbol"/>
      </w:rPr>
    </w:lvl>
    <w:lvl w:ilvl="7">
      <w:numFmt w:val="bullet"/>
      <w:lvlText w:val=""/>
      <w:lvlJc w:val="left"/>
      <w:rPr>
        <w:rFonts w:ascii="OpenSymbol" w:hAnsi="OpenSymbol"/>
      </w:rPr>
    </w:lvl>
    <w:lvl w:ilvl="8">
      <w:numFmt w:val="bullet"/>
      <w:lvlText w:val=""/>
      <w:lvlJc w:val="left"/>
      <w:rPr>
        <w:rFonts w:ascii="OpenSymbol" w:hAnsi="OpenSymbol"/>
      </w:rPr>
    </w:lvl>
  </w:abstractNum>
  <w:abstractNum w:abstractNumId="4" w15:restartNumberingAfterBreak="0">
    <w:nsid w:val="2E70364A"/>
    <w:multiLevelType w:val="multilevel"/>
    <w:tmpl w:val="FAEA7E3A"/>
    <w:styleLink w:val="a0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5" w15:restartNumberingAfterBreak="0">
    <w:nsid w:val="30781B62"/>
    <w:multiLevelType w:val="multilevel"/>
    <w:tmpl w:val="67E09BA8"/>
    <w:styleLink w:val="NumberingABC"/>
    <w:lvl w:ilvl="0">
      <w:start w:val="1"/>
      <w:numFmt w:val="upperLetter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upperLetter"/>
      <w:lvlText w:val="%4."/>
      <w:lvlJc w:val="left"/>
    </w:lvl>
    <w:lvl w:ilvl="4">
      <w:start w:val="1"/>
      <w:numFmt w:val="upperLetter"/>
      <w:lvlText w:val="%5."/>
      <w:lvlJc w:val="left"/>
    </w:lvl>
    <w:lvl w:ilvl="5">
      <w:start w:val="1"/>
      <w:numFmt w:val="upperLetter"/>
      <w:lvlText w:val="%6."/>
      <w:lvlJc w:val="left"/>
    </w:lvl>
    <w:lvl w:ilvl="6">
      <w:start w:val="1"/>
      <w:numFmt w:val="upperLetter"/>
      <w:lvlText w:val="%7."/>
      <w:lvlJc w:val="left"/>
    </w:lvl>
    <w:lvl w:ilvl="7">
      <w:start w:val="1"/>
      <w:numFmt w:val="upperLetter"/>
      <w:lvlText w:val="%8."/>
      <w:lvlJc w:val="left"/>
    </w:lvl>
    <w:lvl w:ilvl="8">
      <w:start w:val="1"/>
      <w:numFmt w:val="upperLetter"/>
      <w:lvlText w:val="%9."/>
      <w:lvlJc w:val="left"/>
    </w:lvl>
  </w:abstractNum>
  <w:abstractNum w:abstractNumId="6" w15:restartNumberingAfterBreak="0">
    <w:nsid w:val="3E7C6154"/>
    <w:multiLevelType w:val="multilevel"/>
    <w:tmpl w:val="3A40002E"/>
    <w:styleLink w:val="1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7" w15:restartNumberingAfterBreak="0">
    <w:nsid w:val="5B714116"/>
    <w:multiLevelType w:val="multilevel"/>
    <w:tmpl w:val="47DE939C"/>
    <w:styleLink w:val="List3"/>
    <w:lvl w:ilvl="0">
      <w:numFmt w:val="bullet"/>
      <w:lvlText w:val="☑"/>
      <w:lvlJc w:val="left"/>
      <w:rPr>
        <w:rFonts w:ascii="OpenSymbol" w:hAnsi="OpenSymbol"/>
      </w:rPr>
    </w:lvl>
    <w:lvl w:ilvl="1">
      <w:numFmt w:val="bullet"/>
      <w:lvlText w:val="□"/>
      <w:lvlJc w:val="left"/>
      <w:rPr>
        <w:rFonts w:ascii="OpenSymbol" w:hAnsi="OpenSymbol"/>
      </w:rPr>
    </w:lvl>
    <w:lvl w:ilvl="2">
      <w:numFmt w:val="bullet"/>
      <w:lvlText w:val="☑"/>
      <w:lvlJc w:val="left"/>
      <w:rPr>
        <w:rFonts w:ascii="OpenSymbol" w:hAnsi="OpenSymbol"/>
      </w:rPr>
    </w:lvl>
    <w:lvl w:ilvl="3">
      <w:numFmt w:val="bullet"/>
      <w:lvlText w:val="□"/>
      <w:lvlJc w:val="left"/>
      <w:rPr>
        <w:rFonts w:ascii="OpenSymbol" w:hAnsi="OpenSymbol"/>
      </w:rPr>
    </w:lvl>
    <w:lvl w:ilvl="4">
      <w:numFmt w:val="bullet"/>
      <w:lvlText w:val="☑"/>
      <w:lvlJc w:val="left"/>
      <w:rPr>
        <w:rFonts w:ascii="OpenSymbol" w:hAnsi="OpenSymbol"/>
      </w:rPr>
    </w:lvl>
    <w:lvl w:ilvl="5">
      <w:numFmt w:val="bullet"/>
      <w:lvlText w:val="□"/>
      <w:lvlJc w:val="left"/>
      <w:rPr>
        <w:rFonts w:ascii="OpenSymbol" w:hAnsi="OpenSymbol"/>
      </w:rPr>
    </w:lvl>
    <w:lvl w:ilvl="6">
      <w:numFmt w:val="bullet"/>
      <w:lvlText w:val="☑"/>
      <w:lvlJc w:val="left"/>
      <w:rPr>
        <w:rFonts w:ascii="OpenSymbol" w:hAnsi="OpenSymbol"/>
      </w:rPr>
    </w:lvl>
    <w:lvl w:ilvl="7">
      <w:numFmt w:val="bullet"/>
      <w:lvlText w:val="□"/>
      <w:lvlJc w:val="left"/>
      <w:rPr>
        <w:rFonts w:ascii="OpenSymbol" w:hAnsi="OpenSymbol"/>
      </w:rPr>
    </w:lvl>
    <w:lvl w:ilvl="8">
      <w:numFmt w:val="bullet"/>
      <w:lvlText w:val="☑"/>
      <w:lvlJc w:val="left"/>
      <w:rPr>
        <w:rFonts w:ascii="OpenSymbol" w:hAnsi="OpenSymbol"/>
      </w:rPr>
    </w:lvl>
  </w:abstractNum>
  <w:abstractNum w:abstractNumId="8" w15:restartNumberingAfterBreak="0">
    <w:nsid w:val="5DD27DB4"/>
    <w:multiLevelType w:val="multilevel"/>
    <w:tmpl w:val="58309BFA"/>
    <w:styleLink w:val="Numbering123"/>
    <w:lvl w:ilvl="0">
      <w:start w:val="1"/>
      <w:numFmt w:val="decimal"/>
      <w:pStyle w:val="Numbering1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 w15:restartNumberingAfterBreak="0">
    <w:nsid w:val="6B1A16E6"/>
    <w:multiLevelType w:val="multilevel"/>
    <w:tmpl w:val="7B2A80C0"/>
    <w:styleLink w:val="NumberingIVX"/>
    <w:lvl w:ilvl="0">
      <w:start w:val="1"/>
      <w:numFmt w:val="upperRoman"/>
      <w:lvlText w:val="%1."/>
      <w:lvlJc w:val="right"/>
    </w:lvl>
    <w:lvl w:ilvl="1">
      <w:start w:val="1"/>
      <w:numFmt w:val="upperRoman"/>
      <w:lvlText w:val="%2."/>
      <w:lvlJc w:val="right"/>
    </w:lvl>
    <w:lvl w:ilvl="2">
      <w:start w:val="1"/>
      <w:numFmt w:val="upperRoman"/>
      <w:lvlText w:val="%3."/>
      <w:lvlJc w:val="right"/>
    </w:lvl>
    <w:lvl w:ilvl="3">
      <w:start w:val="1"/>
      <w:numFmt w:val="upperRoman"/>
      <w:lvlText w:val="%4."/>
      <w:lvlJc w:val="right"/>
    </w:lvl>
    <w:lvl w:ilvl="4">
      <w:start w:val="1"/>
      <w:numFmt w:val="upperRoman"/>
      <w:lvlText w:val="%5."/>
      <w:lvlJc w:val="right"/>
    </w:lvl>
    <w:lvl w:ilvl="5">
      <w:start w:val="1"/>
      <w:numFmt w:val="upperRoman"/>
      <w:lvlText w:val="%6."/>
      <w:lvlJc w:val="right"/>
    </w:lvl>
    <w:lvl w:ilvl="6">
      <w:start w:val="1"/>
      <w:numFmt w:val="upperRoman"/>
      <w:lvlText w:val="%7."/>
      <w:lvlJc w:val="right"/>
    </w:lvl>
    <w:lvl w:ilvl="7">
      <w:start w:val="1"/>
      <w:numFmt w:val="upperRoman"/>
      <w:lvlText w:val="%8."/>
      <w:lvlJc w:val="right"/>
    </w:lvl>
    <w:lvl w:ilvl="8">
      <w:start w:val="1"/>
      <w:numFmt w:val="upperRoman"/>
      <w:lvlText w:val="%9."/>
      <w:lvlJc w:val="right"/>
    </w:lvl>
  </w:abstractNum>
  <w:abstractNum w:abstractNumId="10" w15:restartNumberingAfterBreak="0">
    <w:nsid w:val="755332B2"/>
    <w:multiLevelType w:val="multilevel"/>
    <w:tmpl w:val="4858B53A"/>
    <w:styleLink w:val="Numberingivx1"/>
    <w:lvl w:ilvl="0">
      <w:start w:val="1"/>
      <w:numFmt w:val="lowerRoman"/>
      <w:lvlText w:val="%1."/>
      <w:lvlJc w:val="right"/>
    </w:lvl>
    <w:lvl w:ilvl="1">
      <w:start w:val="1"/>
      <w:numFmt w:val="lowerRoman"/>
      <w:lvlText w:val="%2."/>
      <w:lvlJc w:val="right"/>
    </w:lvl>
    <w:lvl w:ilvl="2">
      <w:start w:val="3"/>
      <w:numFmt w:val="lowerLetter"/>
      <w:lvlText w:val="%3)"/>
      <w:lvlJc w:val="right"/>
    </w:lvl>
    <w:lvl w:ilvl="3">
      <w:numFmt w:val="bullet"/>
      <w:lvlText w:val="•"/>
      <w:lvlJc w:val="right"/>
      <w:rPr>
        <w:rFonts w:ascii="OpenSymbol" w:hAnsi="OpenSymbol"/>
      </w:rPr>
    </w:lvl>
    <w:lvl w:ilvl="4">
      <w:numFmt w:val="bullet"/>
      <w:lvlText w:val="•"/>
      <w:lvlJc w:val="right"/>
      <w:rPr>
        <w:rFonts w:ascii="OpenSymbol" w:hAnsi="OpenSymbol"/>
      </w:rPr>
    </w:lvl>
    <w:lvl w:ilvl="5">
      <w:numFmt w:val="bullet"/>
      <w:lvlText w:val="•"/>
      <w:lvlJc w:val="right"/>
      <w:rPr>
        <w:rFonts w:ascii="OpenSymbol" w:hAnsi="OpenSymbol"/>
      </w:rPr>
    </w:lvl>
    <w:lvl w:ilvl="6">
      <w:numFmt w:val="bullet"/>
      <w:lvlText w:val="•"/>
      <w:lvlJc w:val="right"/>
      <w:rPr>
        <w:rFonts w:ascii="OpenSymbol" w:hAnsi="OpenSymbol"/>
      </w:rPr>
    </w:lvl>
    <w:lvl w:ilvl="7">
      <w:numFmt w:val="bullet"/>
      <w:lvlText w:val="•"/>
      <w:lvlJc w:val="right"/>
      <w:rPr>
        <w:rFonts w:ascii="OpenSymbol" w:hAnsi="OpenSymbol"/>
      </w:rPr>
    </w:lvl>
    <w:lvl w:ilvl="8">
      <w:numFmt w:val="bullet"/>
      <w:lvlText w:val="•"/>
      <w:lvlJc w:val="right"/>
      <w:rPr>
        <w:rFonts w:ascii="OpenSymbol" w:hAnsi="OpenSymbol"/>
      </w:rPr>
    </w:lvl>
  </w:abstractNum>
  <w:abstractNum w:abstractNumId="11" w15:restartNumberingAfterBreak="0">
    <w:nsid w:val="7B8F5DD2"/>
    <w:multiLevelType w:val="multilevel"/>
    <w:tmpl w:val="05364948"/>
    <w:styleLink w:val="Numberingabc1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12" w15:restartNumberingAfterBreak="0">
    <w:nsid w:val="7C604C89"/>
    <w:multiLevelType w:val="multilevel"/>
    <w:tmpl w:val="ECE4A804"/>
    <w:styleLink w:val="List11"/>
    <w:lvl w:ilvl="0">
      <w:numFmt w:val="bullet"/>
      <w:pStyle w:val="List1"/>
      <w:lvlText w:val="–"/>
      <w:lvlJc w:val="left"/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rPr>
        <w:rFonts w:ascii="PT Astra Serif" w:eastAsia="OpenSymbol" w:hAnsi="PT Astra Serif" w:cs="OpenSymbol"/>
      </w:r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9"/>
  </w:num>
  <w:num w:numId="5">
    <w:abstractNumId w:val="10"/>
  </w:num>
  <w:num w:numId="6">
    <w:abstractNumId w:val="12"/>
  </w:num>
  <w:num w:numId="7">
    <w:abstractNumId w:val="0"/>
  </w:num>
  <w:num w:numId="8">
    <w:abstractNumId w:val="7"/>
  </w:num>
  <w:num w:numId="9">
    <w:abstractNumId w:val="3"/>
  </w:num>
  <w:num w:numId="10">
    <w:abstractNumId w:val="2"/>
  </w:num>
  <w:num w:numId="11">
    <w:abstractNumId w:val="6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77A0E"/>
    <w:rsid w:val="00036E22"/>
    <w:rsid w:val="00377A0E"/>
    <w:rsid w:val="009B4306"/>
    <w:rsid w:val="00A0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410D"/>
  <w15:docId w15:val="{A7146275-BE11-44A4-A5F5-66435FC7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uppressAutoHyphens/>
    </w:pPr>
  </w:style>
  <w:style w:type="paragraph" w:styleId="10">
    <w:name w:val="heading 1"/>
    <w:basedOn w:val="Heading"/>
    <w:next w:val="Firstlineindent"/>
    <w:uiPriority w:val="9"/>
    <w:qFormat/>
    <w:pPr>
      <w:outlineLvl w:val="0"/>
    </w:pPr>
  </w:style>
  <w:style w:type="paragraph" w:styleId="2">
    <w:name w:val="heading 2"/>
    <w:basedOn w:val="Heading"/>
    <w:next w:val="Textbody"/>
    <w:uiPriority w:val="9"/>
    <w:semiHidden/>
    <w:unhideWhenUsed/>
    <w:qFormat/>
    <w:pPr>
      <w:outlineLvl w:val="1"/>
    </w:pPr>
  </w:style>
  <w:style w:type="paragraph" w:styleId="3">
    <w:name w:val="heading 3"/>
    <w:basedOn w:val="Heading"/>
    <w:next w:val="Textbody"/>
    <w:uiPriority w:val="9"/>
    <w:semiHidden/>
    <w:unhideWhenUsed/>
    <w:qFormat/>
    <w:pPr>
      <w:outlineLvl w:val="2"/>
    </w:pPr>
  </w:style>
  <w:style w:type="paragraph" w:styleId="4">
    <w:name w:val="heading 4"/>
    <w:basedOn w:val="Heading"/>
    <w:next w:val="Textbody"/>
    <w:uiPriority w:val="9"/>
    <w:semiHidden/>
    <w:unhideWhenUsed/>
    <w:qFormat/>
    <w:pPr>
      <w:outlineLvl w:val="3"/>
    </w:pPr>
  </w:style>
  <w:style w:type="paragraph" w:styleId="5">
    <w:name w:val="heading 5"/>
    <w:basedOn w:val="Heading"/>
    <w:next w:val="Textbody"/>
    <w:uiPriority w:val="9"/>
    <w:semiHidden/>
    <w:unhideWhenUsed/>
    <w:qFormat/>
    <w:pPr>
      <w:outlineLvl w:val="4"/>
    </w:pPr>
  </w:style>
  <w:style w:type="paragraph" w:styleId="6">
    <w:name w:val="heading 6"/>
    <w:basedOn w:val="Heading"/>
    <w:next w:val="Textbody"/>
    <w:uiPriority w:val="9"/>
    <w:semiHidden/>
    <w:unhideWhenUsed/>
    <w:qFormat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suppressAutoHyphens/>
      <w:jc w:val="center"/>
    </w:pPr>
    <w:rPr>
      <w:rFonts w:ascii="PT Astra Serif" w:hAnsi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sz w:val="21"/>
    </w:rPr>
  </w:style>
  <w:style w:type="paragraph" w:styleId="a6">
    <w:name w:val="caption"/>
    <w:basedOn w:val="Standard"/>
  </w:style>
  <w:style w:type="paragraph" w:customStyle="1" w:styleId="Index">
    <w:name w:val="Index"/>
    <w:basedOn w:val="Standard"/>
    <w:pPr>
      <w:jc w:val="left"/>
    </w:pPr>
    <w:rPr>
      <w:sz w:val="21"/>
    </w:rPr>
  </w:style>
  <w:style w:type="paragraph" w:customStyle="1" w:styleId="Quotations">
    <w:name w:val="Quotations"/>
    <w:basedOn w:val="Standard"/>
  </w:style>
  <w:style w:type="paragraph" w:customStyle="1" w:styleId="a7">
    <w:name w:val="Название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uiPriority w:val="11"/>
    <w:qFormat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paragraph" w:styleId="af1">
    <w:name w:val="Balloon Text"/>
    <w:basedOn w:val="a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2"/>
    <w:rPr>
      <w:rFonts w:ascii="Tahoma" w:hAnsi="Tahoma" w:cs="Tahoma"/>
      <w:sz w:val="16"/>
      <w:szCs w:val="16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mailto:sport.debaitsev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12089</Words>
  <Characters>68909</Characters>
  <Application>Microsoft Office Word</Application>
  <DocSecurity>0</DocSecurity>
  <Lines>574</Lines>
  <Paragraphs>161</Paragraphs>
  <ScaleCrop>false</ScaleCrop>
  <Company/>
  <LinksUpToDate>false</LinksUpToDate>
  <CharactersWithSpaces>80837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Sport</dc:creator>
  <cp:lastModifiedBy>Maxim Perepelitsa</cp:lastModifiedBy>
  <cp:revision>2</cp:revision>
  <cp:lastPrinted>2025-07-25T07:48:00Z</cp:lastPrinted>
  <dcterms:created xsi:type="dcterms:W3CDTF">2025-08-06T06:04:00Z</dcterms:created>
  <dcterms:modified xsi:type="dcterms:W3CDTF">2025-08-06T06:04:00Z</dcterms:modified>
</cp:coreProperties>
</file>